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10FB" w:rsidRDefault="006610FB" w:rsidP="009E1F55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6B0D95">
        <w:rPr>
          <w:rFonts w:ascii="Times New Roman" w:hAnsi="Times New Roman"/>
          <w:b/>
          <w:sz w:val="28"/>
          <w:szCs w:val="28"/>
        </w:rPr>
        <w:t>В</w:t>
      </w:r>
      <w:r>
        <w:rPr>
          <w:rFonts w:ascii="Times New Roman" w:hAnsi="Times New Roman"/>
          <w:b/>
          <w:sz w:val="28"/>
          <w:szCs w:val="28"/>
        </w:rPr>
        <w:t>Д</w:t>
      </w:r>
      <w:r>
        <w:rPr>
          <w:rFonts w:ascii="Times New Roman" w:hAnsi="Times New Roman"/>
          <w:b/>
          <w:sz w:val="28"/>
          <w:szCs w:val="28"/>
          <w:lang w:val="en-US"/>
        </w:rPr>
        <w:t>B</w:t>
      </w:r>
      <w:r>
        <w:rPr>
          <w:rFonts w:ascii="Times New Roman" w:hAnsi="Times New Roman"/>
          <w:b/>
          <w:sz w:val="28"/>
          <w:szCs w:val="28"/>
        </w:rPr>
        <w:t>ОЙНЕ СЧАСТЛИ</w:t>
      </w:r>
      <w:r>
        <w:rPr>
          <w:rFonts w:ascii="Times New Roman" w:hAnsi="Times New Roman"/>
          <w:b/>
          <w:sz w:val="28"/>
          <w:szCs w:val="28"/>
          <w:lang w:val="en-US"/>
        </w:rPr>
        <w:t>B</w:t>
      </w:r>
      <w:r>
        <w:rPr>
          <w:rFonts w:ascii="Times New Roman" w:hAnsi="Times New Roman"/>
          <w:b/>
          <w:sz w:val="28"/>
          <w:szCs w:val="28"/>
        </w:rPr>
        <w:t>ЫЙ ЧЕЛО</w:t>
      </w:r>
      <w:r>
        <w:rPr>
          <w:rFonts w:ascii="Times New Roman" w:hAnsi="Times New Roman"/>
          <w:b/>
          <w:sz w:val="28"/>
          <w:szCs w:val="28"/>
          <w:lang w:val="en-US"/>
        </w:rPr>
        <w:t>B</w:t>
      </w:r>
      <w:r>
        <w:rPr>
          <w:rFonts w:ascii="Times New Roman" w:hAnsi="Times New Roman"/>
          <w:b/>
          <w:sz w:val="28"/>
          <w:szCs w:val="28"/>
        </w:rPr>
        <w:t xml:space="preserve">ЕК </w:t>
      </w:r>
    </w:p>
    <w:p w:rsidR="006610FB" w:rsidRPr="00B55E84" w:rsidRDefault="006610FB" w:rsidP="009E1F55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B55E84">
        <w:rPr>
          <w:rFonts w:ascii="Times New Roman" w:hAnsi="Times New Roman"/>
          <w:b/>
          <w:sz w:val="28"/>
          <w:szCs w:val="28"/>
        </w:rPr>
        <w:t>(О РАБОТЕ И ТВОРЧЕСТВЕ</w:t>
      </w:r>
      <w:r>
        <w:rPr>
          <w:rFonts w:ascii="Times New Roman" w:hAnsi="Times New Roman"/>
          <w:b/>
          <w:sz w:val="28"/>
          <w:szCs w:val="28"/>
        </w:rPr>
        <w:t xml:space="preserve"> АЛЕКСАНДРА ПОБОЖЕГО - </w:t>
      </w:r>
      <w:r w:rsidRPr="00B55E84">
        <w:rPr>
          <w:rFonts w:ascii="Times New Roman" w:hAnsi="Times New Roman"/>
          <w:b/>
          <w:sz w:val="28"/>
          <w:szCs w:val="28"/>
        </w:rPr>
        <w:t xml:space="preserve"> ИЗЫСКАТЕЛЯ ТРАССЫ БАМ)</w:t>
      </w:r>
    </w:p>
    <w:p w:rsidR="006610FB" w:rsidRDefault="006610FB" w:rsidP="009E1F55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6610FB" w:rsidRDefault="006610FB" w:rsidP="009E1F55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Анищенко Ольга Павловна</w:t>
      </w:r>
    </w:p>
    <w:p w:rsidR="006610FB" w:rsidRPr="003C429A" w:rsidRDefault="006610FB" w:rsidP="009E1F55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3C429A">
        <w:rPr>
          <w:rFonts w:ascii="Times New Roman" w:hAnsi="Times New Roman"/>
          <w:sz w:val="28"/>
          <w:szCs w:val="28"/>
        </w:rPr>
        <w:t>Муниципальное бюджетное учреждение культуры Музей истории Байкало-Амурской магистрали</w:t>
      </w:r>
      <w:r>
        <w:rPr>
          <w:rFonts w:ascii="Times New Roman" w:hAnsi="Times New Roman"/>
          <w:sz w:val="28"/>
          <w:szCs w:val="28"/>
        </w:rPr>
        <w:t>, г</w:t>
      </w:r>
      <w:r w:rsidRPr="003C429A">
        <w:rPr>
          <w:rFonts w:ascii="Times New Roman" w:hAnsi="Times New Roman"/>
          <w:sz w:val="28"/>
          <w:szCs w:val="28"/>
        </w:rPr>
        <w:t>ород Тында</w:t>
      </w:r>
      <w:r>
        <w:rPr>
          <w:rFonts w:ascii="Times New Roman" w:hAnsi="Times New Roman"/>
          <w:sz w:val="28"/>
          <w:szCs w:val="28"/>
        </w:rPr>
        <w:t>, Амурская область</w:t>
      </w:r>
    </w:p>
    <w:p w:rsidR="006610FB" w:rsidRDefault="006610FB" w:rsidP="009E1F55">
      <w:pPr>
        <w:spacing w:after="0" w:line="360" w:lineRule="auto"/>
        <w:ind w:firstLine="567"/>
        <w:jc w:val="center"/>
        <w:rPr>
          <w:rFonts w:ascii="Times New Roman" w:hAnsi="Times New Roman"/>
          <w:b/>
          <w:sz w:val="28"/>
          <w:szCs w:val="28"/>
        </w:rPr>
      </w:pPr>
    </w:p>
    <w:p w:rsidR="006610FB" w:rsidRDefault="006610FB" w:rsidP="00BE6BA2">
      <w:pPr>
        <w:spacing w:after="0" w:line="360" w:lineRule="auto"/>
        <w:ind w:firstLine="567"/>
        <w:jc w:val="both"/>
        <w:rPr>
          <w:rFonts w:ascii="Times New Roman" w:hAnsi="Times New Roman"/>
          <w:i/>
          <w:iCs/>
          <w:sz w:val="28"/>
          <w:szCs w:val="28"/>
        </w:rPr>
      </w:pPr>
      <w:r w:rsidRPr="00CD4214">
        <w:rPr>
          <w:rFonts w:ascii="Times New Roman" w:hAnsi="Times New Roman"/>
          <w:bCs/>
          <w:sz w:val="28"/>
          <w:szCs w:val="28"/>
        </w:rPr>
        <w:t xml:space="preserve">Александр  Алексеевич Побожий  </w:t>
      </w:r>
      <w:r>
        <w:rPr>
          <w:rFonts w:ascii="Times New Roman" w:hAnsi="Times New Roman"/>
          <w:b/>
          <w:bCs/>
          <w:sz w:val="28"/>
          <w:szCs w:val="28"/>
        </w:rPr>
        <w:t xml:space="preserve">− </w:t>
      </w:r>
      <w:r w:rsidRPr="00CD4214">
        <w:rPr>
          <w:rFonts w:ascii="Times New Roman" w:hAnsi="Times New Roman"/>
          <w:bCs/>
          <w:sz w:val="28"/>
          <w:szCs w:val="28"/>
        </w:rPr>
        <w:t>о</w:t>
      </w:r>
      <w:r w:rsidRPr="00934F27">
        <w:rPr>
          <w:rFonts w:ascii="Times New Roman" w:hAnsi="Times New Roman"/>
          <w:sz w:val="28"/>
          <w:szCs w:val="28"/>
        </w:rPr>
        <w:t>дин  из  основателей  Амурской  писательской организации</w:t>
      </w:r>
      <w:r>
        <w:rPr>
          <w:rFonts w:ascii="Times New Roman" w:hAnsi="Times New Roman"/>
          <w:sz w:val="28"/>
          <w:szCs w:val="28"/>
        </w:rPr>
        <w:t>, инженер-изыскатель, б</w:t>
      </w:r>
      <w:r w:rsidRPr="00934F27">
        <w:rPr>
          <w:rFonts w:ascii="Times New Roman" w:hAnsi="Times New Roman"/>
          <w:sz w:val="28"/>
          <w:szCs w:val="28"/>
        </w:rPr>
        <w:t>ольшая часть жизни</w:t>
      </w:r>
      <w:r>
        <w:rPr>
          <w:rFonts w:ascii="Times New Roman" w:hAnsi="Times New Roman"/>
          <w:sz w:val="28"/>
          <w:szCs w:val="28"/>
        </w:rPr>
        <w:t xml:space="preserve"> которого</w:t>
      </w:r>
      <w:r w:rsidRPr="00934F27">
        <w:rPr>
          <w:rFonts w:ascii="Times New Roman" w:hAnsi="Times New Roman"/>
          <w:sz w:val="28"/>
          <w:szCs w:val="28"/>
        </w:rPr>
        <w:t xml:space="preserve"> связана со строительством Байкало-Амурской  магистрали. </w:t>
      </w:r>
    </w:p>
    <w:p w:rsidR="006610FB" w:rsidRDefault="006610FB" w:rsidP="005620BD">
      <w:pPr>
        <w:spacing w:after="0" w:line="360" w:lineRule="auto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9C36AB">
        <w:rPr>
          <w:rFonts w:ascii="Times New Roman" w:hAnsi="Times New Roman"/>
          <w:iCs/>
          <w:sz w:val="28"/>
          <w:szCs w:val="28"/>
        </w:rPr>
        <w:t xml:space="preserve">«Мне выпало двойное счастье </w:t>
      </w:r>
      <w:r>
        <w:rPr>
          <w:rFonts w:ascii="Times New Roman" w:hAnsi="Times New Roman"/>
          <w:iCs/>
          <w:sz w:val="28"/>
          <w:szCs w:val="28"/>
        </w:rPr>
        <w:t>−</w:t>
      </w:r>
      <w:r w:rsidRPr="009C36AB">
        <w:rPr>
          <w:rFonts w:ascii="Times New Roman" w:hAnsi="Times New Roman"/>
          <w:iCs/>
          <w:sz w:val="28"/>
          <w:szCs w:val="28"/>
        </w:rPr>
        <w:t xml:space="preserve"> начинать изыскательские работы на БАМе в составе первых экспедиций и много лет спустя вернуться сюда завершать начатое», </w:t>
      </w:r>
      <w:r>
        <w:rPr>
          <w:rFonts w:ascii="Times New Roman" w:hAnsi="Times New Roman"/>
          <w:iCs/>
          <w:sz w:val="28"/>
          <w:szCs w:val="28"/>
        </w:rPr>
        <w:t>−</w:t>
      </w:r>
      <w:r w:rsidRPr="009C36AB">
        <w:rPr>
          <w:rFonts w:ascii="Times New Roman" w:hAnsi="Times New Roman"/>
          <w:iCs/>
          <w:sz w:val="28"/>
          <w:szCs w:val="28"/>
        </w:rPr>
        <w:t xml:space="preserve"> так </w:t>
      </w:r>
      <w:r>
        <w:rPr>
          <w:rFonts w:ascii="Times New Roman" w:hAnsi="Times New Roman"/>
          <w:iCs/>
          <w:sz w:val="28"/>
          <w:szCs w:val="28"/>
        </w:rPr>
        <w:t>писал</w:t>
      </w:r>
      <w:r w:rsidRPr="009C36AB">
        <w:rPr>
          <w:rFonts w:ascii="Times New Roman" w:hAnsi="Times New Roman"/>
          <w:iCs/>
          <w:sz w:val="28"/>
          <w:szCs w:val="28"/>
        </w:rPr>
        <w:t xml:space="preserve"> </w:t>
      </w:r>
      <w:r w:rsidRPr="009C36AB">
        <w:rPr>
          <w:rFonts w:ascii="Times New Roman" w:hAnsi="Times New Roman"/>
          <w:sz w:val="28"/>
          <w:szCs w:val="28"/>
        </w:rPr>
        <w:t xml:space="preserve">А.А. Побожий </w:t>
      </w:r>
      <w:r w:rsidRPr="009C36AB">
        <w:rPr>
          <w:rFonts w:ascii="Times New Roman" w:hAnsi="Times New Roman"/>
          <w:bCs/>
          <w:sz w:val="28"/>
          <w:szCs w:val="28"/>
        </w:rPr>
        <w:t>в предисловии к своей книге «Сквозь северную глушь</w:t>
      </w:r>
      <w:r>
        <w:rPr>
          <w:rFonts w:ascii="Times New Roman" w:hAnsi="Times New Roman"/>
          <w:bCs/>
          <w:sz w:val="28"/>
          <w:szCs w:val="28"/>
        </w:rPr>
        <w:t xml:space="preserve">» </w:t>
      </w:r>
      <w:r w:rsidRPr="005620BD">
        <w:rPr>
          <w:rFonts w:ascii="Times New Roman" w:hAnsi="Times New Roman"/>
          <w:iCs/>
          <w:sz w:val="28"/>
          <w:szCs w:val="28"/>
        </w:rPr>
        <w:t>[4, с. 3]</w:t>
      </w:r>
      <w:r>
        <w:rPr>
          <w:rFonts w:ascii="Times New Roman" w:hAnsi="Times New Roman"/>
          <w:bCs/>
          <w:sz w:val="28"/>
          <w:szCs w:val="28"/>
        </w:rPr>
        <w:t xml:space="preserve">. </w:t>
      </w:r>
    </w:p>
    <w:p w:rsidR="006610FB" w:rsidRPr="005620BD" w:rsidRDefault="006610FB" w:rsidP="005620BD">
      <w:pPr>
        <w:spacing w:after="0" w:line="360" w:lineRule="auto"/>
        <w:ind w:firstLine="567"/>
        <w:jc w:val="both"/>
        <w:rPr>
          <w:rFonts w:ascii="Times New Roman" w:hAnsi="Times New Roman"/>
          <w:i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934F27">
        <w:rPr>
          <w:rFonts w:ascii="Times New Roman" w:hAnsi="Times New Roman"/>
          <w:sz w:val="28"/>
          <w:szCs w:val="28"/>
        </w:rPr>
        <w:t xml:space="preserve">одился </w:t>
      </w:r>
      <w:r>
        <w:rPr>
          <w:rFonts w:ascii="Times New Roman" w:hAnsi="Times New Roman"/>
          <w:sz w:val="28"/>
          <w:szCs w:val="28"/>
        </w:rPr>
        <w:t xml:space="preserve">изыскатель </w:t>
      </w:r>
      <w:r w:rsidRPr="00934F27">
        <w:rPr>
          <w:rFonts w:ascii="Times New Roman" w:hAnsi="Times New Roman"/>
          <w:sz w:val="28"/>
          <w:szCs w:val="28"/>
        </w:rPr>
        <w:t xml:space="preserve">22 апреля </w:t>
      </w:r>
      <w:smartTag w:uri="urn:schemas-microsoft-com:office:smarttags" w:element="metricconverter">
        <w:smartTagPr>
          <w:attr w:name="ProductID" w:val="1914 г"/>
        </w:smartTagPr>
        <w:r w:rsidRPr="00934F27">
          <w:rPr>
            <w:rFonts w:ascii="Times New Roman" w:hAnsi="Times New Roman"/>
            <w:sz w:val="28"/>
            <w:szCs w:val="28"/>
          </w:rPr>
          <w:t>1914 г</w:t>
        </w:r>
      </w:smartTag>
      <w:r>
        <w:rPr>
          <w:rFonts w:ascii="Times New Roman" w:hAnsi="Times New Roman"/>
          <w:sz w:val="28"/>
          <w:szCs w:val="28"/>
        </w:rPr>
        <w:t>.</w:t>
      </w:r>
      <w:r w:rsidRPr="00934F27">
        <w:rPr>
          <w:rFonts w:ascii="Times New Roman" w:hAnsi="Times New Roman"/>
          <w:sz w:val="28"/>
          <w:szCs w:val="28"/>
        </w:rPr>
        <w:t xml:space="preserve"> в </w:t>
      </w:r>
      <w:r>
        <w:rPr>
          <w:rFonts w:ascii="Times New Roman" w:hAnsi="Times New Roman"/>
          <w:sz w:val="28"/>
          <w:szCs w:val="28"/>
        </w:rPr>
        <w:t xml:space="preserve"> Алтайском</w:t>
      </w:r>
      <w:r w:rsidRPr="00934F27">
        <w:rPr>
          <w:rFonts w:ascii="Times New Roman" w:hAnsi="Times New Roman"/>
          <w:sz w:val="28"/>
          <w:szCs w:val="28"/>
        </w:rPr>
        <w:t xml:space="preserve"> кра</w:t>
      </w:r>
      <w:r>
        <w:rPr>
          <w:rFonts w:ascii="Times New Roman" w:hAnsi="Times New Roman"/>
          <w:sz w:val="28"/>
          <w:szCs w:val="28"/>
        </w:rPr>
        <w:t>е</w:t>
      </w:r>
      <w:r w:rsidRPr="00934F27">
        <w:rPr>
          <w:rFonts w:ascii="Times New Roman" w:hAnsi="Times New Roman"/>
          <w:sz w:val="28"/>
          <w:szCs w:val="28"/>
        </w:rPr>
        <w:t xml:space="preserve">.  В </w:t>
      </w:r>
      <w:smartTag w:uri="urn:schemas-microsoft-com:office:smarttags" w:element="metricconverter">
        <w:smartTagPr>
          <w:attr w:name="ProductID" w:val="1928 г"/>
        </w:smartTagPr>
        <w:r w:rsidRPr="00934F27">
          <w:rPr>
            <w:rFonts w:ascii="Times New Roman" w:hAnsi="Times New Roman"/>
            <w:sz w:val="28"/>
            <w:szCs w:val="28"/>
          </w:rPr>
          <w:t>1928 г</w:t>
        </w:r>
      </w:smartTag>
      <w:r>
        <w:rPr>
          <w:rFonts w:ascii="Times New Roman" w:hAnsi="Times New Roman"/>
          <w:sz w:val="28"/>
          <w:szCs w:val="28"/>
        </w:rPr>
        <w:t>.</w:t>
      </w:r>
      <w:r w:rsidRPr="00934F27">
        <w:rPr>
          <w:rFonts w:ascii="Times New Roman" w:hAnsi="Times New Roman"/>
          <w:sz w:val="28"/>
          <w:szCs w:val="28"/>
        </w:rPr>
        <w:t xml:space="preserve"> окончил школу и поступил в Новосибирский землеустроительный техникум. </w:t>
      </w:r>
    </w:p>
    <w:p w:rsidR="006610FB" w:rsidRDefault="006610FB" w:rsidP="00BE6BA2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130.2pt;margin-top:.75pt;width:222pt;height:247.4pt;z-index:251658240" filled="f" stroked="f">
            <v:textbox>
              <w:txbxContent>
                <w:p w:rsidR="006610FB" w:rsidRDefault="006610FB" w:rsidP="002C6F30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pict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Рисунок 2" o:spid="_x0000_i1026" type="#_x0000_t75" style="width:149.25pt;height:195.75pt;visibility:visible">
                        <v:imagedata r:id="rId7" o:title=""/>
                      </v:shape>
                    </w:pict>
                  </w:r>
                </w:p>
                <w:p w:rsidR="006610FB" w:rsidRPr="002C6F30" w:rsidRDefault="006610FB" w:rsidP="002C6F3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2C6F30">
                    <w:rPr>
                      <w:rFonts w:ascii="Times New Roman" w:hAnsi="Times New Roman"/>
                      <w:sz w:val="24"/>
                      <w:szCs w:val="24"/>
                    </w:rPr>
                    <w:t>А. Побожий (в центре)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,</w:t>
                  </w:r>
                </w:p>
                <w:p w:rsidR="006610FB" w:rsidRPr="002C6F30" w:rsidRDefault="006610FB" w:rsidP="002C6F30">
                  <w:pPr>
                    <w:spacing w:after="0" w:line="240" w:lineRule="auto"/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sz w:val="24"/>
                      <w:szCs w:val="24"/>
                    </w:rPr>
                    <w:t>студент</w:t>
                  </w:r>
                  <w:r w:rsidRPr="002C6F30">
                    <w:rPr>
                      <w:rFonts w:ascii="Times New Roman" w:hAnsi="Times New Roman"/>
                      <w:sz w:val="24"/>
                      <w:szCs w:val="24"/>
                    </w:rPr>
                    <w:t>.1930 г.</w:t>
                  </w:r>
                </w:p>
                <w:p w:rsidR="006610FB" w:rsidRDefault="006610FB"/>
              </w:txbxContent>
            </v:textbox>
          </v:shape>
        </w:pict>
      </w:r>
    </w:p>
    <w:p w:rsidR="006610FB" w:rsidRDefault="006610FB" w:rsidP="00BE6BA2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610FB" w:rsidRDefault="006610FB" w:rsidP="00BE6BA2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610FB" w:rsidRDefault="006610FB" w:rsidP="00BE6BA2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610FB" w:rsidRDefault="006610FB" w:rsidP="00BE6BA2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610FB" w:rsidRDefault="006610FB" w:rsidP="00BE6BA2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610FB" w:rsidRDefault="006610FB" w:rsidP="00BE6BA2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610FB" w:rsidRDefault="006610FB" w:rsidP="00BE6BA2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610FB" w:rsidRDefault="006610FB" w:rsidP="00BE6BA2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610FB" w:rsidRDefault="006610FB" w:rsidP="00BE6BA2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610FB" w:rsidRDefault="006610FB" w:rsidP="00BE6BA2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610FB" w:rsidRPr="00934F27" w:rsidRDefault="006610FB" w:rsidP="00BE6BA2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934F27">
        <w:rPr>
          <w:rFonts w:ascii="Times New Roman" w:hAnsi="Times New Roman"/>
          <w:sz w:val="28"/>
          <w:szCs w:val="28"/>
        </w:rPr>
        <w:t xml:space="preserve">Трудовая биография </w:t>
      </w:r>
      <w:r>
        <w:rPr>
          <w:rFonts w:ascii="Times New Roman" w:hAnsi="Times New Roman"/>
          <w:sz w:val="28"/>
          <w:szCs w:val="28"/>
        </w:rPr>
        <w:t xml:space="preserve">А.А. </w:t>
      </w:r>
      <w:r w:rsidRPr="00934F27">
        <w:rPr>
          <w:rFonts w:ascii="Times New Roman" w:hAnsi="Times New Roman"/>
          <w:sz w:val="28"/>
          <w:szCs w:val="28"/>
        </w:rPr>
        <w:t xml:space="preserve">Побожего началась сразу же после окончания техникума в </w:t>
      </w:r>
      <w:smartTag w:uri="urn:schemas-microsoft-com:office:smarttags" w:element="metricconverter">
        <w:smartTagPr>
          <w:attr w:name="ProductID" w:val="1932 г"/>
        </w:smartTagPr>
        <w:r w:rsidRPr="00934F27">
          <w:rPr>
            <w:rFonts w:ascii="Times New Roman" w:hAnsi="Times New Roman"/>
            <w:sz w:val="28"/>
            <w:szCs w:val="28"/>
          </w:rPr>
          <w:t>1932 г</w:t>
        </w:r>
      </w:smartTag>
      <w:r w:rsidRPr="00934F27">
        <w:rPr>
          <w:rFonts w:ascii="Times New Roman" w:hAnsi="Times New Roman"/>
          <w:sz w:val="28"/>
          <w:szCs w:val="28"/>
        </w:rPr>
        <w:t xml:space="preserve">., когда он </w:t>
      </w:r>
      <w:r>
        <w:rPr>
          <w:rFonts w:ascii="Times New Roman" w:hAnsi="Times New Roman"/>
          <w:sz w:val="28"/>
          <w:szCs w:val="28"/>
        </w:rPr>
        <w:t xml:space="preserve">сначала </w:t>
      </w:r>
      <w:r w:rsidRPr="00934F27">
        <w:rPr>
          <w:rFonts w:ascii="Times New Roman" w:hAnsi="Times New Roman"/>
          <w:sz w:val="28"/>
          <w:szCs w:val="28"/>
        </w:rPr>
        <w:t>работал</w:t>
      </w:r>
      <w:r>
        <w:rPr>
          <w:rFonts w:ascii="Times New Roman" w:hAnsi="Times New Roman"/>
          <w:sz w:val="28"/>
          <w:szCs w:val="28"/>
        </w:rPr>
        <w:t xml:space="preserve"> техником, а затем инженером  </w:t>
      </w:r>
      <w:r w:rsidRPr="00934F27">
        <w:rPr>
          <w:rFonts w:ascii="Times New Roman" w:hAnsi="Times New Roman"/>
          <w:sz w:val="28"/>
          <w:szCs w:val="28"/>
        </w:rPr>
        <w:t xml:space="preserve">на изысканиях Байкало-Амурской магистрали. То была Сибирская экспедиция НКПС СССР </w:t>
      </w:r>
      <w:r>
        <w:rPr>
          <w:rFonts w:ascii="Times New Roman" w:hAnsi="Times New Roman"/>
          <w:sz w:val="28"/>
          <w:szCs w:val="28"/>
        </w:rPr>
        <w:t>на</w:t>
      </w:r>
      <w:r w:rsidRPr="00934F27">
        <w:rPr>
          <w:rFonts w:ascii="Times New Roman" w:hAnsi="Times New Roman"/>
          <w:sz w:val="28"/>
          <w:szCs w:val="28"/>
        </w:rPr>
        <w:t xml:space="preserve">  линии Тайшет – Усть-Кут. Этой железной дорогой начинался путь к несметным богатствам севера Дальнего Востока, становилось возможным строительство  Братской ГЭС. </w:t>
      </w:r>
    </w:p>
    <w:p w:rsidR="006610FB" w:rsidRDefault="006610FB" w:rsidP="00BE6BA2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934F27">
        <w:rPr>
          <w:rFonts w:ascii="Times New Roman" w:hAnsi="Times New Roman"/>
          <w:sz w:val="28"/>
          <w:szCs w:val="28"/>
        </w:rPr>
        <w:t xml:space="preserve">С </w:t>
      </w:r>
      <w:smartTag w:uri="urn:schemas-microsoft-com:office:smarttags" w:element="metricconverter">
        <w:smartTagPr>
          <w:attr w:name="ProductID" w:val="1935 г"/>
        </w:smartTagPr>
        <w:r w:rsidRPr="00934F27">
          <w:rPr>
            <w:rFonts w:ascii="Times New Roman" w:hAnsi="Times New Roman"/>
            <w:sz w:val="28"/>
            <w:szCs w:val="28"/>
          </w:rPr>
          <w:t>1935 г</w:t>
        </w:r>
      </w:smartTag>
      <w:r w:rsidRPr="00934F27">
        <w:rPr>
          <w:rFonts w:ascii="Times New Roman" w:hAnsi="Times New Roman"/>
          <w:sz w:val="28"/>
          <w:szCs w:val="28"/>
        </w:rPr>
        <w:t xml:space="preserve">. до марта </w:t>
      </w:r>
      <w:smartTag w:uri="urn:schemas-microsoft-com:office:smarttags" w:element="metricconverter">
        <w:smartTagPr>
          <w:attr w:name="ProductID" w:val="1938 г"/>
        </w:smartTagPr>
        <w:r w:rsidRPr="00934F27">
          <w:rPr>
            <w:rFonts w:ascii="Times New Roman" w:hAnsi="Times New Roman"/>
            <w:sz w:val="28"/>
            <w:szCs w:val="28"/>
          </w:rPr>
          <w:t>1938 г</w:t>
        </w:r>
      </w:smartTag>
      <w:r w:rsidRPr="00934F27">
        <w:rPr>
          <w:rFonts w:ascii="Times New Roman" w:hAnsi="Times New Roman"/>
          <w:sz w:val="28"/>
          <w:szCs w:val="28"/>
        </w:rPr>
        <w:t xml:space="preserve">. А.А. Побожий строил Московский метрополитен. </w:t>
      </w:r>
    </w:p>
    <w:p w:rsidR="006610FB" w:rsidRPr="00B61177" w:rsidRDefault="006610FB" w:rsidP="00BE6BA2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smartTag w:uri="urn:schemas-microsoft-com:office:smarttags" w:element="metricconverter">
        <w:smartTagPr>
          <w:attr w:name="ProductID" w:val="1938 г"/>
        </w:smartTagPr>
        <w:r w:rsidRPr="00934F27">
          <w:rPr>
            <w:rFonts w:ascii="Times New Roman" w:hAnsi="Times New Roman"/>
            <w:sz w:val="28"/>
            <w:szCs w:val="28"/>
          </w:rPr>
          <w:t>1938 г</w:t>
        </w:r>
      </w:smartTag>
      <w:r>
        <w:rPr>
          <w:rFonts w:ascii="Times New Roman" w:hAnsi="Times New Roman"/>
          <w:sz w:val="28"/>
          <w:szCs w:val="28"/>
        </w:rPr>
        <w:t>.</w:t>
      </w:r>
      <w:r w:rsidRPr="00934F2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−</w:t>
      </w:r>
      <w:r w:rsidRPr="00934F27">
        <w:rPr>
          <w:rFonts w:ascii="Times New Roman" w:hAnsi="Times New Roman"/>
          <w:sz w:val="28"/>
          <w:szCs w:val="28"/>
        </w:rPr>
        <w:t xml:space="preserve"> возвращение на БАМ, теперь уже в качестве старшего инженера Олёкминской экспедиции Бамтранспроекта  НКПС  на  участке  от  Тынды  до  Нюкжи. </w:t>
      </w:r>
      <w:r>
        <w:rPr>
          <w:rFonts w:ascii="Times New Roman" w:hAnsi="Times New Roman"/>
          <w:sz w:val="28"/>
          <w:szCs w:val="28"/>
        </w:rPr>
        <w:t>Здесь изыскатель впервые получил возможность трудиться самостоятельно, причём «не где-нибудь в лёгких и обжитых местах».</w:t>
      </w:r>
    </w:p>
    <w:p w:rsidR="006610FB" w:rsidRPr="00934F27" w:rsidRDefault="006610FB" w:rsidP="00BE6BA2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Год спустя</w:t>
      </w:r>
      <w:r w:rsidRPr="00934F2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А.А. </w:t>
      </w:r>
      <w:r w:rsidRPr="00934F27">
        <w:rPr>
          <w:rFonts w:ascii="Times New Roman" w:hAnsi="Times New Roman"/>
          <w:sz w:val="28"/>
          <w:szCs w:val="28"/>
        </w:rPr>
        <w:t>Побожий напра</w:t>
      </w:r>
      <w:r>
        <w:rPr>
          <w:rFonts w:ascii="Times New Roman" w:hAnsi="Times New Roman"/>
          <w:sz w:val="28"/>
          <w:szCs w:val="28"/>
        </w:rPr>
        <w:t>влен в Сихотэ-Алинскую экспеди</w:t>
      </w:r>
      <w:r w:rsidRPr="00934F27">
        <w:rPr>
          <w:rFonts w:ascii="Times New Roman" w:hAnsi="Times New Roman"/>
          <w:sz w:val="28"/>
          <w:szCs w:val="28"/>
        </w:rPr>
        <w:t>цию для проведения изыскательских работ на участке Комсомольск – Советская Гавань</w:t>
      </w:r>
      <w:r>
        <w:rPr>
          <w:rFonts w:ascii="Times New Roman" w:hAnsi="Times New Roman"/>
          <w:sz w:val="28"/>
          <w:szCs w:val="28"/>
        </w:rPr>
        <w:t xml:space="preserve"> (восточный участок трассы БАМ).</w:t>
      </w:r>
      <w:r w:rsidRPr="00934F27">
        <w:rPr>
          <w:rFonts w:ascii="Times New Roman" w:hAnsi="Times New Roman"/>
          <w:sz w:val="28"/>
          <w:szCs w:val="28"/>
        </w:rPr>
        <w:t xml:space="preserve"> </w:t>
      </w:r>
    </w:p>
    <w:p w:rsidR="006610FB" w:rsidRPr="00934F27" w:rsidRDefault="006610FB" w:rsidP="00BE6BA2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</w:t>
      </w:r>
      <w:smartTag w:uri="urn:schemas-microsoft-com:office:smarttags" w:element="metricconverter">
        <w:smartTagPr>
          <w:attr w:name="ProductID" w:val="1940 г"/>
        </w:smartTagPr>
        <w:r>
          <w:rPr>
            <w:rFonts w:ascii="Times New Roman" w:hAnsi="Times New Roman"/>
            <w:sz w:val="28"/>
            <w:szCs w:val="28"/>
          </w:rPr>
          <w:t>1940 г</w:t>
        </w:r>
      </w:smartTag>
      <w:r>
        <w:rPr>
          <w:rFonts w:ascii="Times New Roman" w:hAnsi="Times New Roman"/>
          <w:sz w:val="28"/>
          <w:szCs w:val="28"/>
        </w:rPr>
        <w:t xml:space="preserve">. по январь </w:t>
      </w:r>
      <w:smartTag w:uri="urn:schemas-microsoft-com:office:smarttags" w:element="metricconverter">
        <w:smartTagPr>
          <w:attr w:name="ProductID" w:val="1942 г"/>
        </w:smartTagPr>
        <w:r>
          <w:rPr>
            <w:rFonts w:ascii="Times New Roman" w:hAnsi="Times New Roman"/>
            <w:sz w:val="28"/>
            <w:szCs w:val="28"/>
          </w:rPr>
          <w:t>1942 г</w:t>
        </w:r>
      </w:smartTag>
      <w:r>
        <w:rPr>
          <w:rFonts w:ascii="Times New Roman" w:hAnsi="Times New Roman"/>
          <w:sz w:val="28"/>
          <w:szCs w:val="28"/>
        </w:rPr>
        <w:t>.</w:t>
      </w:r>
      <w:r w:rsidRPr="00934F2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он</w:t>
      </w:r>
      <w:r w:rsidRPr="00934F2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− </w:t>
      </w:r>
      <w:r w:rsidRPr="00934F27">
        <w:rPr>
          <w:rFonts w:ascii="Times New Roman" w:hAnsi="Times New Roman"/>
          <w:sz w:val="28"/>
          <w:szCs w:val="28"/>
        </w:rPr>
        <w:t xml:space="preserve">начальник изыскательской партии в Архангельской области. </w:t>
      </w:r>
    </w:p>
    <w:p w:rsidR="006610FB" w:rsidRPr="007B4BB3" w:rsidRDefault="006610FB" w:rsidP="007B4BB3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7B4BB3">
        <w:rPr>
          <w:rFonts w:ascii="Times New Roman" w:hAnsi="Times New Roman"/>
          <w:sz w:val="28"/>
          <w:szCs w:val="28"/>
        </w:rPr>
        <w:t>В 1942 – 1943 гг.</w:t>
      </w:r>
      <w:r>
        <w:rPr>
          <w:rFonts w:ascii="Times New Roman" w:hAnsi="Times New Roman"/>
          <w:sz w:val="28"/>
          <w:szCs w:val="28"/>
        </w:rPr>
        <w:t xml:space="preserve"> А.А. Побожий возглавлял</w:t>
      </w:r>
      <w:r w:rsidRPr="007B4BB3">
        <w:rPr>
          <w:rFonts w:ascii="Times New Roman" w:hAnsi="Times New Roman"/>
          <w:sz w:val="28"/>
          <w:szCs w:val="28"/>
        </w:rPr>
        <w:t xml:space="preserve"> изыскательск</w:t>
      </w:r>
      <w:r>
        <w:rPr>
          <w:rFonts w:ascii="Times New Roman" w:hAnsi="Times New Roman"/>
          <w:sz w:val="28"/>
          <w:szCs w:val="28"/>
        </w:rPr>
        <w:t>ую</w:t>
      </w:r>
      <w:r w:rsidRPr="007B4BB3">
        <w:rPr>
          <w:rFonts w:ascii="Times New Roman" w:hAnsi="Times New Roman"/>
          <w:sz w:val="28"/>
          <w:szCs w:val="28"/>
        </w:rPr>
        <w:t xml:space="preserve"> парти</w:t>
      </w:r>
      <w:r>
        <w:rPr>
          <w:rFonts w:ascii="Times New Roman" w:hAnsi="Times New Roman"/>
          <w:sz w:val="28"/>
          <w:szCs w:val="28"/>
        </w:rPr>
        <w:t>ю</w:t>
      </w:r>
      <w:r w:rsidRPr="007B4BB3">
        <w:rPr>
          <w:rFonts w:ascii="Times New Roman" w:hAnsi="Times New Roman"/>
          <w:sz w:val="28"/>
          <w:szCs w:val="28"/>
        </w:rPr>
        <w:t xml:space="preserve"> на строительстве Вол</w:t>
      </w:r>
      <w:r>
        <w:rPr>
          <w:rFonts w:ascii="Times New Roman" w:hAnsi="Times New Roman"/>
          <w:sz w:val="28"/>
          <w:szCs w:val="28"/>
        </w:rPr>
        <w:t>жской рокады и других объектов в районе</w:t>
      </w:r>
      <w:r w:rsidRPr="007B4BB3">
        <w:rPr>
          <w:rFonts w:ascii="Times New Roman" w:hAnsi="Times New Roman"/>
          <w:sz w:val="28"/>
          <w:szCs w:val="28"/>
        </w:rPr>
        <w:t xml:space="preserve"> Сталинград</w:t>
      </w:r>
      <w:r>
        <w:rPr>
          <w:rFonts w:ascii="Times New Roman" w:hAnsi="Times New Roman"/>
          <w:sz w:val="28"/>
          <w:szCs w:val="28"/>
        </w:rPr>
        <w:t>а</w:t>
      </w:r>
      <w:r w:rsidRPr="007B4BB3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Наверное, многие знают</w:t>
      </w:r>
      <w:r w:rsidRPr="007B4BB3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что </w:t>
      </w:r>
      <w:r w:rsidRPr="007B4BB3">
        <w:rPr>
          <w:rFonts w:ascii="Times New Roman" w:hAnsi="Times New Roman"/>
          <w:sz w:val="28"/>
          <w:szCs w:val="28"/>
        </w:rPr>
        <w:t xml:space="preserve">рельсы на стройку прибывали с Дальнего Востока от разборки линий Тында – Бам, Ургал – Известковая и от 105-километрового участка линии Комсомольск – Ургал. Изыскатели и проектировщики БАМа работали под непрерывными бомбёжками и разрывами снарядов. Головной участок дороги заработал 7 августа </w:t>
      </w:r>
      <w:smartTag w:uri="urn:schemas-microsoft-com:office:smarttags" w:element="metricconverter">
        <w:smartTagPr>
          <w:attr w:name="ProductID" w:val="1942 г"/>
        </w:smartTagPr>
        <w:r w:rsidRPr="007B4BB3">
          <w:rPr>
            <w:rFonts w:ascii="Times New Roman" w:hAnsi="Times New Roman"/>
            <w:sz w:val="28"/>
            <w:szCs w:val="28"/>
          </w:rPr>
          <w:t>1942 г</w:t>
        </w:r>
      </w:smartTag>
      <w:r w:rsidRPr="007B4BB3">
        <w:rPr>
          <w:rFonts w:ascii="Times New Roman" w:hAnsi="Times New Roman"/>
          <w:sz w:val="28"/>
          <w:szCs w:val="28"/>
        </w:rPr>
        <w:t>.</w:t>
      </w:r>
    </w:p>
    <w:p w:rsidR="006610FB" w:rsidRDefault="006610FB" w:rsidP="00870E7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535AEF">
        <w:rPr>
          <w:rFonts w:ascii="Times New Roman" w:hAnsi="Times New Roman"/>
          <w:sz w:val="28"/>
          <w:szCs w:val="28"/>
        </w:rPr>
        <w:t>Сразу после разгрома гитлеровских войск под Сталинградом Государственный Комитет Обороны</w:t>
      </w:r>
      <w:r>
        <w:rPr>
          <w:rFonts w:ascii="Times New Roman" w:hAnsi="Times New Roman"/>
          <w:sz w:val="28"/>
          <w:szCs w:val="28"/>
        </w:rPr>
        <w:t xml:space="preserve"> </w:t>
      </w:r>
      <w:r w:rsidRPr="00535AEF">
        <w:rPr>
          <w:rFonts w:ascii="Times New Roman" w:hAnsi="Times New Roman"/>
          <w:sz w:val="28"/>
          <w:szCs w:val="28"/>
        </w:rPr>
        <w:t xml:space="preserve">принял решение о строительстве </w:t>
      </w:r>
      <w:r w:rsidRPr="003E79B8">
        <w:rPr>
          <w:rFonts w:ascii="Times New Roman" w:hAnsi="Times New Roman"/>
          <w:color w:val="C00000"/>
          <w:sz w:val="28"/>
          <w:szCs w:val="28"/>
        </w:rPr>
        <w:t>ж. д.</w:t>
      </w:r>
      <w:r w:rsidRPr="00535AEF">
        <w:rPr>
          <w:rFonts w:ascii="Times New Roman" w:hAnsi="Times New Roman"/>
          <w:sz w:val="28"/>
          <w:szCs w:val="28"/>
        </w:rPr>
        <w:t xml:space="preserve"> пути Комсомольск – Советская Гавань. Группу изыскателей срочно перебросили на Дальний Восток. Среди них был и А.</w:t>
      </w:r>
      <w:r>
        <w:rPr>
          <w:rFonts w:ascii="Times New Roman" w:hAnsi="Times New Roman"/>
          <w:sz w:val="28"/>
          <w:szCs w:val="28"/>
        </w:rPr>
        <w:t>А.</w:t>
      </w:r>
      <w:r w:rsidRPr="00535AEF">
        <w:rPr>
          <w:rFonts w:ascii="Times New Roman" w:hAnsi="Times New Roman"/>
          <w:sz w:val="28"/>
          <w:szCs w:val="28"/>
        </w:rPr>
        <w:t xml:space="preserve"> Побожий. Новая магистраль с огромной пользой порабо</w:t>
      </w:r>
      <w:r>
        <w:rPr>
          <w:rFonts w:ascii="Times New Roman" w:hAnsi="Times New Roman"/>
          <w:sz w:val="28"/>
          <w:szCs w:val="28"/>
        </w:rPr>
        <w:t>тала на Красную</w:t>
      </w:r>
      <w:r w:rsidRPr="00535AEF">
        <w:rPr>
          <w:rFonts w:ascii="Times New Roman" w:hAnsi="Times New Roman"/>
          <w:sz w:val="28"/>
          <w:szCs w:val="28"/>
        </w:rPr>
        <w:t xml:space="preserve"> Армию во время б</w:t>
      </w:r>
      <w:r>
        <w:rPr>
          <w:rFonts w:ascii="Times New Roman" w:hAnsi="Times New Roman"/>
          <w:sz w:val="28"/>
          <w:szCs w:val="28"/>
        </w:rPr>
        <w:t xml:space="preserve">оевых действий в августе </w:t>
      </w:r>
      <w:smartTag w:uri="urn:schemas-microsoft-com:office:smarttags" w:element="metricconverter">
        <w:smartTagPr>
          <w:attr w:name="ProductID" w:val="1945 г"/>
        </w:smartTagPr>
        <w:r>
          <w:rPr>
            <w:rFonts w:ascii="Times New Roman" w:hAnsi="Times New Roman"/>
            <w:sz w:val="28"/>
            <w:szCs w:val="28"/>
          </w:rPr>
          <w:t>1945 г</w:t>
        </w:r>
      </w:smartTag>
      <w:r>
        <w:rPr>
          <w:rFonts w:ascii="Times New Roman" w:hAnsi="Times New Roman"/>
          <w:sz w:val="28"/>
          <w:szCs w:val="28"/>
        </w:rPr>
        <w:t>.</w:t>
      </w:r>
      <w:r w:rsidRPr="00535AEF">
        <w:rPr>
          <w:rFonts w:ascii="Times New Roman" w:hAnsi="Times New Roman"/>
          <w:sz w:val="28"/>
          <w:szCs w:val="28"/>
        </w:rPr>
        <w:t xml:space="preserve">  </w:t>
      </w:r>
    </w:p>
    <w:p w:rsidR="006610FB" w:rsidRPr="00535AEF" w:rsidRDefault="006610FB" w:rsidP="00870E7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«Нам было совестно удаляться от фронта в глубокий тыл. И зачем, думали мы, нужны эти изыскания, когда страна напрягает все силы, чтобы разгромить немецких захватчиков? Ведь постройка железной дороги протяжением более четырёхсот километров, через горы и тайгу, потребует огромных материальных затрат и труда тысяч людей. Только позднее поняли мы дальновидность этого решения», − вспоминал в своей первой книге А.А. Побожий </w:t>
      </w:r>
      <w:r w:rsidRPr="009C36AB">
        <w:rPr>
          <w:rFonts w:ascii="Times New Roman" w:hAnsi="Times New Roman"/>
          <w:sz w:val="28"/>
          <w:szCs w:val="28"/>
        </w:rPr>
        <w:t>[</w:t>
      </w:r>
      <w:r>
        <w:rPr>
          <w:rFonts w:ascii="Times New Roman" w:hAnsi="Times New Roman"/>
          <w:sz w:val="28"/>
          <w:szCs w:val="28"/>
        </w:rPr>
        <w:t>3, с. 100 - 101</w:t>
      </w:r>
      <w:r w:rsidRPr="009C36AB">
        <w:rPr>
          <w:rFonts w:ascii="Times New Roman" w:hAnsi="Times New Roman"/>
          <w:sz w:val="28"/>
          <w:szCs w:val="28"/>
        </w:rPr>
        <w:t>]</w:t>
      </w:r>
      <w:r>
        <w:rPr>
          <w:rFonts w:ascii="Times New Roman" w:hAnsi="Times New Roman"/>
          <w:sz w:val="28"/>
          <w:szCs w:val="28"/>
        </w:rPr>
        <w:t>.</w:t>
      </w:r>
    </w:p>
    <w:p w:rsidR="006610FB" w:rsidRPr="00535AEF" w:rsidRDefault="006610FB" w:rsidP="00870E7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535AEF">
        <w:rPr>
          <w:rFonts w:ascii="Times New Roman" w:hAnsi="Times New Roman"/>
          <w:sz w:val="28"/>
          <w:szCs w:val="28"/>
        </w:rPr>
        <w:t>После окончания войны с Японией</w:t>
      </w:r>
      <w:r>
        <w:rPr>
          <w:rFonts w:ascii="Times New Roman" w:hAnsi="Times New Roman"/>
          <w:sz w:val="28"/>
          <w:szCs w:val="28"/>
        </w:rPr>
        <w:t>,</w:t>
      </w:r>
      <w:r w:rsidRPr="00535AEF">
        <w:rPr>
          <w:rFonts w:ascii="Times New Roman" w:hAnsi="Times New Roman"/>
          <w:sz w:val="28"/>
          <w:szCs w:val="28"/>
        </w:rPr>
        <w:t xml:space="preserve"> А.А. Побожий назначен начальником титула по и</w:t>
      </w:r>
      <w:r>
        <w:rPr>
          <w:rFonts w:ascii="Times New Roman" w:hAnsi="Times New Roman"/>
          <w:sz w:val="28"/>
          <w:szCs w:val="28"/>
        </w:rPr>
        <w:t>зысканиям и проектированию Новор</w:t>
      </w:r>
      <w:r w:rsidRPr="00535AEF">
        <w:rPr>
          <w:rFonts w:ascii="Times New Roman" w:hAnsi="Times New Roman"/>
          <w:sz w:val="28"/>
          <w:szCs w:val="28"/>
        </w:rPr>
        <w:t>айчихинского угольного разреза с посёлком горняков и всех производств</w:t>
      </w:r>
      <w:r>
        <w:rPr>
          <w:rFonts w:ascii="Times New Roman" w:hAnsi="Times New Roman"/>
          <w:sz w:val="28"/>
          <w:szCs w:val="28"/>
        </w:rPr>
        <w:t>енных предприятий. Работы были завершены</w:t>
      </w:r>
      <w:r w:rsidRPr="00535AEF">
        <w:rPr>
          <w:rFonts w:ascii="Times New Roman" w:hAnsi="Times New Roman"/>
          <w:sz w:val="28"/>
          <w:szCs w:val="28"/>
        </w:rPr>
        <w:t xml:space="preserve"> в конце </w:t>
      </w:r>
      <w:smartTag w:uri="urn:schemas-microsoft-com:office:smarttags" w:element="metricconverter">
        <w:smartTagPr>
          <w:attr w:name="ProductID" w:val="1946 г"/>
        </w:smartTagPr>
        <w:r w:rsidRPr="00535AEF">
          <w:rPr>
            <w:rFonts w:ascii="Times New Roman" w:hAnsi="Times New Roman"/>
            <w:sz w:val="28"/>
            <w:szCs w:val="28"/>
          </w:rPr>
          <w:t>1946 г</w:t>
        </w:r>
      </w:smartTag>
      <w:r w:rsidRPr="00535AEF">
        <w:rPr>
          <w:rFonts w:ascii="Times New Roman" w:hAnsi="Times New Roman"/>
          <w:sz w:val="28"/>
          <w:szCs w:val="28"/>
        </w:rPr>
        <w:t xml:space="preserve">. </w:t>
      </w:r>
    </w:p>
    <w:p w:rsidR="006610FB" w:rsidRPr="00535AEF" w:rsidRDefault="006610FB" w:rsidP="00870E7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535AEF">
        <w:rPr>
          <w:rFonts w:ascii="Times New Roman" w:hAnsi="Times New Roman"/>
          <w:sz w:val="28"/>
          <w:szCs w:val="28"/>
        </w:rPr>
        <w:t xml:space="preserve">С </w:t>
      </w:r>
      <w:smartTag w:uri="urn:schemas-microsoft-com:office:smarttags" w:element="metricconverter">
        <w:smartTagPr>
          <w:attr w:name="ProductID" w:val="2018 г"/>
        </w:smartTagPr>
        <w:r w:rsidRPr="00535AEF">
          <w:rPr>
            <w:rFonts w:ascii="Times New Roman" w:hAnsi="Times New Roman"/>
            <w:sz w:val="28"/>
            <w:szCs w:val="28"/>
          </w:rPr>
          <w:t>1947 г</w:t>
        </w:r>
      </w:smartTag>
      <w:r w:rsidRPr="00535AEF">
        <w:rPr>
          <w:rFonts w:ascii="Times New Roman" w:hAnsi="Times New Roman"/>
          <w:sz w:val="28"/>
          <w:szCs w:val="28"/>
        </w:rPr>
        <w:t xml:space="preserve">. до </w:t>
      </w:r>
      <w:smartTag w:uri="urn:schemas-microsoft-com:office:smarttags" w:element="metricconverter">
        <w:smartTagPr>
          <w:attr w:name="ProductID" w:val="2018 г"/>
        </w:smartTagPr>
        <w:r w:rsidRPr="00535AEF">
          <w:rPr>
            <w:rFonts w:ascii="Times New Roman" w:hAnsi="Times New Roman"/>
            <w:sz w:val="28"/>
            <w:szCs w:val="28"/>
          </w:rPr>
          <w:t>1949 г</w:t>
        </w:r>
      </w:smartTag>
      <w:r w:rsidRPr="00535AEF">
        <w:rPr>
          <w:rFonts w:ascii="Times New Roman" w:hAnsi="Times New Roman"/>
          <w:sz w:val="28"/>
          <w:szCs w:val="28"/>
        </w:rPr>
        <w:t xml:space="preserve">. – снова БАМ. </w:t>
      </w:r>
      <w:r>
        <w:rPr>
          <w:rFonts w:ascii="Times New Roman" w:hAnsi="Times New Roman"/>
          <w:sz w:val="28"/>
          <w:szCs w:val="28"/>
        </w:rPr>
        <w:t xml:space="preserve">Теперь А.А. </w:t>
      </w:r>
      <w:r w:rsidRPr="00535AEF">
        <w:rPr>
          <w:rFonts w:ascii="Times New Roman" w:hAnsi="Times New Roman"/>
          <w:sz w:val="28"/>
          <w:szCs w:val="28"/>
        </w:rPr>
        <w:t xml:space="preserve">Побожий назначен начальником Байкальской экспедиции на участке Усть-Кут – Нижнеангарск </w:t>
      </w:r>
      <w:r>
        <w:rPr>
          <w:rFonts w:ascii="Times New Roman" w:hAnsi="Times New Roman"/>
          <w:sz w:val="28"/>
          <w:szCs w:val="28"/>
        </w:rPr>
        <w:t xml:space="preserve">− </w:t>
      </w:r>
      <w:r w:rsidRPr="00535AEF">
        <w:rPr>
          <w:rFonts w:ascii="Times New Roman" w:hAnsi="Times New Roman"/>
          <w:sz w:val="28"/>
          <w:szCs w:val="28"/>
        </w:rPr>
        <w:t xml:space="preserve">Уоян. Это были </w:t>
      </w:r>
      <w:smartTag w:uri="urn:schemas-microsoft-com:office:smarttags" w:element="metricconverter">
        <w:smartTagPr>
          <w:attr w:name="ProductID" w:val="2018 г"/>
        </w:smartTagPr>
        <w:r w:rsidRPr="00535AEF">
          <w:rPr>
            <w:rFonts w:ascii="Times New Roman" w:hAnsi="Times New Roman"/>
            <w:sz w:val="28"/>
            <w:szCs w:val="28"/>
          </w:rPr>
          <w:t>600 километров</w:t>
        </w:r>
      </w:smartTag>
      <w:r w:rsidRPr="00535AEF">
        <w:rPr>
          <w:rFonts w:ascii="Times New Roman" w:hAnsi="Times New Roman"/>
          <w:sz w:val="28"/>
          <w:szCs w:val="28"/>
        </w:rPr>
        <w:t xml:space="preserve"> трассы сквозь тайгу, через Байкальский хребет, перевалы, горные реки. </w:t>
      </w:r>
      <w:r w:rsidRPr="00011FB0">
        <w:rPr>
          <w:rFonts w:ascii="Times New Roman" w:hAnsi="Times New Roman"/>
          <w:iCs/>
          <w:sz w:val="28"/>
          <w:szCs w:val="28"/>
        </w:rPr>
        <w:t>«Но как ни бывало трудно, мы никогда не унывали и каждый год снова спешили в тайгу»,</w:t>
      </w:r>
      <w:r w:rsidRPr="00011FB0">
        <w:rPr>
          <w:rFonts w:ascii="Times New Roman" w:hAnsi="Times New Roman"/>
          <w:i/>
          <w:iCs/>
          <w:sz w:val="28"/>
          <w:szCs w:val="28"/>
        </w:rPr>
        <w:t xml:space="preserve"> </w:t>
      </w:r>
      <w:r w:rsidRPr="00011FB0">
        <w:rPr>
          <w:rFonts w:ascii="Times New Roman" w:hAnsi="Times New Roman"/>
          <w:iCs/>
          <w:sz w:val="28"/>
          <w:szCs w:val="28"/>
        </w:rPr>
        <w:t>-  так говорил</w:t>
      </w:r>
      <w:r w:rsidRPr="00011FB0">
        <w:rPr>
          <w:rFonts w:ascii="Times New Roman" w:hAnsi="Times New Roman"/>
          <w:sz w:val="28"/>
          <w:szCs w:val="28"/>
        </w:rPr>
        <w:t xml:space="preserve"> А.А. Побожий о с</w:t>
      </w:r>
      <w:r w:rsidRPr="00011FB0">
        <w:rPr>
          <w:rFonts w:ascii="Times New Roman" w:hAnsi="Times New Roman"/>
          <w:iCs/>
          <w:sz w:val="28"/>
          <w:szCs w:val="28"/>
        </w:rPr>
        <w:t>воей профессии [3, с. 205].</w:t>
      </w:r>
    </w:p>
    <w:p w:rsidR="006610FB" w:rsidRPr="00535AEF" w:rsidRDefault="006610FB" w:rsidP="00870E78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535AEF">
        <w:rPr>
          <w:rFonts w:ascii="Times New Roman" w:hAnsi="Times New Roman"/>
          <w:sz w:val="28"/>
          <w:szCs w:val="28"/>
        </w:rPr>
        <w:t xml:space="preserve">С февраля </w:t>
      </w:r>
      <w:smartTag w:uri="urn:schemas-microsoft-com:office:smarttags" w:element="metricconverter">
        <w:smartTagPr>
          <w:attr w:name="ProductID" w:val="2018 г"/>
        </w:smartTagPr>
        <w:r w:rsidRPr="00535AEF">
          <w:rPr>
            <w:rFonts w:ascii="Times New Roman" w:hAnsi="Times New Roman"/>
            <w:sz w:val="28"/>
            <w:szCs w:val="28"/>
          </w:rPr>
          <w:t>1949 г</w:t>
        </w:r>
      </w:smartTag>
      <w:r w:rsidRPr="00535AEF">
        <w:rPr>
          <w:rFonts w:ascii="Times New Roman" w:hAnsi="Times New Roman"/>
          <w:sz w:val="28"/>
          <w:szCs w:val="28"/>
        </w:rPr>
        <w:t xml:space="preserve">. до </w:t>
      </w:r>
      <w:smartTag w:uri="urn:schemas-microsoft-com:office:smarttags" w:element="metricconverter">
        <w:smartTagPr>
          <w:attr w:name="ProductID" w:val="2018 г"/>
        </w:smartTagPr>
        <w:r w:rsidRPr="00535AEF">
          <w:rPr>
            <w:rFonts w:ascii="Times New Roman" w:hAnsi="Times New Roman"/>
            <w:sz w:val="28"/>
            <w:szCs w:val="28"/>
          </w:rPr>
          <w:t>1967 г</w:t>
        </w:r>
      </w:smartTag>
      <w:r w:rsidRPr="00535AEF">
        <w:rPr>
          <w:rFonts w:ascii="Times New Roman" w:hAnsi="Times New Roman"/>
          <w:sz w:val="28"/>
          <w:szCs w:val="28"/>
        </w:rPr>
        <w:t xml:space="preserve">. А.А. Побожий работал начальником экспедиций на разных </w:t>
      </w:r>
      <w:r w:rsidRPr="00352CB6">
        <w:rPr>
          <w:rFonts w:ascii="Times New Roman" w:hAnsi="Times New Roman"/>
          <w:sz w:val="28"/>
          <w:szCs w:val="28"/>
        </w:rPr>
        <w:t>ж. д</w:t>
      </w:r>
      <w:r w:rsidRPr="003E79B8">
        <w:rPr>
          <w:rFonts w:ascii="Times New Roman" w:hAnsi="Times New Roman"/>
          <w:color w:val="C00000"/>
          <w:sz w:val="28"/>
          <w:szCs w:val="28"/>
        </w:rPr>
        <w:t>.</w:t>
      </w:r>
      <w:r w:rsidRPr="00535AEF">
        <w:rPr>
          <w:rFonts w:ascii="Times New Roman" w:hAnsi="Times New Roman"/>
          <w:sz w:val="28"/>
          <w:szCs w:val="28"/>
        </w:rPr>
        <w:t xml:space="preserve"> линиях (Салехард – Игарка, Тюмень – Сургут, на Байконуре, в Монголии и др</w:t>
      </w:r>
      <w:r>
        <w:rPr>
          <w:rFonts w:ascii="Times New Roman" w:hAnsi="Times New Roman"/>
          <w:sz w:val="28"/>
          <w:szCs w:val="28"/>
        </w:rPr>
        <w:t>угих</w:t>
      </w:r>
      <w:r w:rsidRPr="00535AEF">
        <w:rPr>
          <w:rFonts w:ascii="Times New Roman" w:hAnsi="Times New Roman"/>
          <w:sz w:val="28"/>
          <w:szCs w:val="28"/>
        </w:rPr>
        <w:t xml:space="preserve">). </w:t>
      </w:r>
    </w:p>
    <w:p w:rsidR="006610FB" w:rsidRPr="00535AEF" w:rsidRDefault="006610FB" w:rsidP="005F518A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_x0000_s1027" type="#_x0000_t202" style="position:absolute;left:0;text-align:left;margin-left:93.45pt;margin-top:120.05pt;width:278.25pt;height:224.25pt;z-index:251659264" filled="f" stroked="f">
            <v:textbox>
              <w:txbxContent>
                <w:p w:rsidR="006610FB" w:rsidRDefault="006610FB" w:rsidP="00933655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pict>
                      <v:shape id="Рисунок 3" o:spid="_x0000_i1028" type="#_x0000_t75" style="width:240pt;height:168.75pt;visibility:visible">
                        <v:imagedata r:id="rId8" o:title=""/>
                      </v:shape>
                    </w:pict>
                  </w:r>
                </w:p>
                <w:p w:rsidR="006610FB" w:rsidRPr="00E9560A" w:rsidRDefault="006610FB" w:rsidP="00E9560A">
                  <w:pPr>
                    <w:jc w:val="center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E9560A">
                    <w:rPr>
                      <w:rFonts w:ascii="Times New Roman" w:hAnsi="Times New Roman"/>
                      <w:sz w:val="24"/>
                      <w:szCs w:val="24"/>
                      <w:lang w:val="en-US"/>
                    </w:rPr>
                    <w:t>B</w:t>
                  </w:r>
                  <w:r w:rsidRPr="00E9560A">
                    <w:rPr>
                      <w:rFonts w:ascii="Times New Roman" w:hAnsi="Times New Roman"/>
                      <w:sz w:val="24"/>
                      <w:szCs w:val="24"/>
                    </w:rPr>
                    <w:t xml:space="preserve">осточный участок БАМа. </w:t>
                  </w:r>
                  <w:smartTag w:uri="urn:schemas-microsoft-com:office:smarttags" w:element="metricconverter">
                    <w:smartTagPr>
                      <w:attr w:name="ProductID" w:val="1975 г"/>
                    </w:smartTagPr>
                    <w:r w:rsidRPr="00E9560A">
                      <w:rPr>
                        <w:rFonts w:ascii="Times New Roman" w:hAnsi="Times New Roman"/>
                        <w:sz w:val="24"/>
                        <w:szCs w:val="24"/>
                      </w:rPr>
                      <w:t>1975 г</w:t>
                    </w:r>
                  </w:smartTag>
                  <w:r w:rsidRPr="00E9560A">
                    <w:rPr>
                      <w:rFonts w:ascii="Times New Roman" w:hAnsi="Times New Roman"/>
                      <w:sz w:val="24"/>
                      <w:szCs w:val="24"/>
                    </w:rPr>
                    <w:t>.</w:t>
                  </w:r>
                </w:p>
              </w:txbxContent>
            </v:textbox>
          </v:shape>
        </w:pict>
      </w:r>
      <w:r w:rsidRPr="00535AEF">
        <w:rPr>
          <w:rFonts w:ascii="Times New Roman" w:hAnsi="Times New Roman"/>
          <w:sz w:val="28"/>
          <w:szCs w:val="28"/>
        </w:rPr>
        <w:t>1967 г. – возвращение А</w:t>
      </w:r>
      <w:r>
        <w:rPr>
          <w:rFonts w:ascii="Times New Roman" w:hAnsi="Times New Roman"/>
          <w:sz w:val="28"/>
          <w:szCs w:val="28"/>
        </w:rPr>
        <w:t>.А.</w:t>
      </w:r>
      <w:r w:rsidRPr="00535AEF">
        <w:rPr>
          <w:rFonts w:ascii="Times New Roman" w:hAnsi="Times New Roman"/>
          <w:sz w:val="28"/>
          <w:szCs w:val="28"/>
        </w:rPr>
        <w:t xml:space="preserve"> Побожего на БАМ в качестве начальника экспедиции Мосгипротранса на участках Бам - Тында (соединительная ж.д. линия Транссиба с главным широтным ходом БАМа, 1971 – 1973 гг.), Тында – Нора (600-километровый участок в восточном направлении от Тынды, 1967 – 1971 гг., 1974 – 1978 гг.)   </w:t>
      </w:r>
    </w:p>
    <w:p w:rsidR="006610FB" w:rsidRDefault="006610FB" w:rsidP="005F518A">
      <w:pPr>
        <w:spacing w:after="0" w:line="360" w:lineRule="auto"/>
        <w:ind w:firstLine="567"/>
        <w:jc w:val="both"/>
        <w:rPr>
          <w:rFonts w:ascii="Times New Roman" w:hAnsi="Times New Roman"/>
          <w:iCs/>
          <w:sz w:val="28"/>
          <w:szCs w:val="28"/>
        </w:rPr>
      </w:pPr>
    </w:p>
    <w:p w:rsidR="006610FB" w:rsidRDefault="006610FB" w:rsidP="005F518A">
      <w:pPr>
        <w:spacing w:after="0" w:line="360" w:lineRule="auto"/>
        <w:ind w:firstLine="567"/>
        <w:jc w:val="both"/>
        <w:rPr>
          <w:rFonts w:ascii="Times New Roman" w:hAnsi="Times New Roman"/>
          <w:iCs/>
          <w:sz w:val="28"/>
          <w:szCs w:val="28"/>
        </w:rPr>
      </w:pPr>
    </w:p>
    <w:p w:rsidR="006610FB" w:rsidRDefault="006610FB" w:rsidP="005F518A">
      <w:pPr>
        <w:spacing w:after="0" w:line="360" w:lineRule="auto"/>
        <w:ind w:firstLine="567"/>
        <w:jc w:val="both"/>
        <w:rPr>
          <w:rFonts w:ascii="Times New Roman" w:hAnsi="Times New Roman"/>
          <w:iCs/>
          <w:sz w:val="28"/>
          <w:szCs w:val="28"/>
        </w:rPr>
      </w:pPr>
    </w:p>
    <w:p w:rsidR="006610FB" w:rsidRDefault="006610FB" w:rsidP="005F518A">
      <w:pPr>
        <w:spacing w:after="0" w:line="360" w:lineRule="auto"/>
        <w:ind w:firstLine="567"/>
        <w:jc w:val="both"/>
        <w:rPr>
          <w:rFonts w:ascii="Times New Roman" w:hAnsi="Times New Roman"/>
          <w:iCs/>
          <w:sz w:val="28"/>
          <w:szCs w:val="28"/>
        </w:rPr>
      </w:pPr>
    </w:p>
    <w:p w:rsidR="006610FB" w:rsidRDefault="006610FB" w:rsidP="005F518A">
      <w:pPr>
        <w:spacing w:after="0" w:line="360" w:lineRule="auto"/>
        <w:ind w:firstLine="567"/>
        <w:jc w:val="both"/>
        <w:rPr>
          <w:rFonts w:ascii="Times New Roman" w:hAnsi="Times New Roman"/>
          <w:iCs/>
          <w:sz w:val="28"/>
          <w:szCs w:val="28"/>
        </w:rPr>
      </w:pPr>
    </w:p>
    <w:p w:rsidR="006610FB" w:rsidRDefault="006610FB" w:rsidP="005F518A">
      <w:pPr>
        <w:spacing w:after="0" w:line="360" w:lineRule="auto"/>
        <w:ind w:firstLine="567"/>
        <w:jc w:val="both"/>
        <w:rPr>
          <w:rFonts w:ascii="Times New Roman" w:hAnsi="Times New Roman"/>
          <w:iCs/>
          <w:sz w:val="28"/>
          <w:szCs w:val="28"/>
        </w:rPr>
      </w:pPr>
    </w:p>
    <w:p w:rsidR="006610FB" w:rsidRDefault="006610FB" w:rsidP="005F518A">
      <w:pPr>
        <w:spacing w:after="0" w:line="360" w:lineRule="auto"/>
        <w:ind w:firstLine="567"/>
        <w:jc w:val="both"/>
        <w:rPr>
          <w:rFonts w:ascii="Times New Roman" w:hAnsi="Times New Roman"/>
          <w:iCs/>
          <w:sz w:val="28"/>
          <w:szCs w:val="28"/>
        </w:rPr>
      </w:pPr>
    </w:p>
    <w:p w:rsidR="006610FB" w:rsidRDefault="006610FB" w:rsidP="005F518A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</w:t>
      </w:r>
      <w:r w:rsidRPr="00535AEF">
        <w:rPr>
          <w:rFonts w:ascii="Times New Roman" w:hAnsi="Times New Roman"/>
          <w:sz w:val="28"/>
          <w:szCs w:val="28"/>
        </w:rPr>
        <w:t xml:space="preserve">а свой многолетний труд </w:t>
      </w:r>
      <w:r>
        <w:rPr>
          <w:rFonts w:ascii="Times New Roman" w:hAnsi="Times New Roman"/>
          <w:sz w:val="28"/>
          <w:szCs w:val="28"/>
        </w:rPr>
        <w:t xml:space="preserve">легендарный изыскатель </w:t>
      </w:r>
      <w:r w:rsidRPr="00535AEF">
        <w:rPr>
          <w:rFonts w:ascii="Times New Roman" w:hAnsi="Times New Roman"/>
          <w:sz w:val="28"/>
          <w:szCs w:val="28"/>
        </w:rPr>
        <w:t xml:space="preserve">награжден орденом Трудового Красного Знамени, девятью медалями, в их числе – «За трудовую доблесть», «За оборону Сталинграда», «За </w:t>
      </w:r>
      <w:r w:rsidRPr="00352CB6">
        <w:rPr>
          <w:rFonts w:ascii="Times New Roman" w:hAnsi="Times New Roman"/>
          <w:sz w:val="28"/>
          <w:szCs w:val="28"/>
        </w:rPr>
        <w:t>Победу над Германией», «За  Победу</w:t>
      </w:r>
      <w:r w:rsidRPr="00535AEF">
        <w:rPr>
          <w:rFonts w:ascii="Times New Roman" w:hAnsi="Times New Roman"/>
          <w:sz w:val="28"/>
          <w:szCs w:val="28"/>
        </w:rPr>
        <w:t xml:space="preserve"> над Японией», «За строительство Байкало-Амурской магистрали». Получил звание «Почётный транспортный строитель». </w:t>
      </w:r>
    </w:p>
    <w:p w:rsidR="006610FB" w:rsidRPr="00933655" w:rsidRDefault="006610FB" w:rsidP="005F518A">
      <w:pPr>
        <w:spacing w:after="0" w:line="360" w:lineRule="auto"/>
        <w:ind w:firstLine="567"/>
        <w:jc w:val="both"/>
        <w:rPr>
          <w:rFonts w:ascii="Times New Roman" w:hAnsi="Times New Roman"/>
          <w:iCs/>
          <w:sz w:val="28"/>
          <w:szCs w:val="28"/>
        </w:rPr>
      </w:pPr>
      <w:r w:rsidRPr="00535AEF">
        <w:rPr>
          <w:rFonts w:ascii="Times New Roman" w:hAnsi="Times New Roman"/>
          <w:sz w:val="28"/>
          <w:szCs w:val="28"/>
        </w:rPr>
        <w:t xml:space="preserve">Увлекательная работа, интересные встречи, размышления, наблюдения, яркие картины природы привели к тому, что Александру Побожему  захотелось  об  этом рассказать. Но он  не  считал  себя  писателем: </w:t>
      </w:r>
      <w:r w:rsidRPr="00933655">
        <w:rPr>
          <w:rFonts w:ascii="Times New Roman" w:hAnsi="Times New Roman"/>
          <w:iCs/>
          <w:sz w:val="28"/>
          <w:szCs w:val="28"/>
        </w:rPr>
        <w:t xml:space="preserve">«Я  </w:t>
      </w:r>
      <w:r>
        <w:rPr>
          <w:rFonts w:ascii="Times New Roman" w:hAnsi="Times New Roman"/>
          <w:iCs/>
          <w:sz w:val="28"/>
          <w:szCs w:val="28"/>
        </w:rPr>
        <w:t>−</w:t>
      </w:r>
      <w:r w:rsidRPr="00933655">
        <w:rPr>
          <w:rFonts w:ascii="Times New Roman" w:hAnsi="Times New Roman"/>
          <w:iCs/>
          <w:sz w:val="28"/>
          <w:szCs w:val="28"/>
        </w:rPr>
        <w:t xml:space="preserve"> изыскатель, который пишет». </w:t>
      </w:r>
    </w:p>
    <w:p w:rsidR="006610FB" w:rsidRPr="00535AEF" w:rsidRDefault="006610FB" w:rsidP="005F518A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535AEF">
        <w:rPr>
          <w:rFonts w:ascii="Times New Roman" w:hAnsi="Times New Roman"/>
          <w:sz w:val="28"/>
          <w:szCs w:val="28"/>
        </w:rPr>
        <w:t>Литературный дебют А.</w:t>
      </w:r>
      <w:r>
        <w:rPr>
          <w:rFonts w:ascii="Times New Roman" w:hAnsi="Times New Roman"/>
          <w:sz w:val="28"/>
          <w:szCs w:val="28"/>
        </w:rPr>
        <w:t>А.</w:t>
      </w:r>
      <w:r w:rsidRPr="00535AEF">
        <w:rPr>
          <w:rFonts w:ascii="Times New Roman" w:hAnsi="Times New Roman"/>
          <w:sz w:val="28"/>
          <w:szCs w:val="28"/>
        </w:rPr>
        <w:t xml:space="preserve"> Побожего состоялся в 1959 году: в газете  «Советская  Россия»  был  напечатан  рассказ  о  том, как г</w:t>
      </w:r>
      <w:r>
        <w:rPr>
          <w:rFonts w:ascii="Times New Roman" w:hAnsi="Times New Roman"/>
          <w:sz w:val="28"/>
          <w:szCs w:val="28"/>
        </w:rPr>
        <w:t xml:space="preserve">руппа изыскателей вместе с А.А. </w:t>
      </w:r>
      <w:r w:rsidRPr="00535AEF">
        <w:rPr>
          <w:rFonts w:ascii="Times New Roman" w:hAnsi="Times New Roman"/>
          <w:sz w:val="28"/>
          <w:szCs w:val="28"/>
        </w:rPr>
        <w:t xml:space="preserve">Побожим спасла на реке Хунгари в сентябре 1944 года американских лётчиков.  Рассказ понравился Александру  Твардовскому.  Он  попросил  автора написать «что-нибудь подобное» в журнале «Новый мир».  </w:t>
      </w:r>
    </w:p>
    <w:p w:rsidR="006610FB" w:rsidRDefault="006610FB" w:rsidP="005F518A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535AEF">
        <w:rPr>
          <w:rFonts w:ascii="Times New Roman" w:hAnsi="Times New Roman"/>
          <w:sz w:val="28"/>
          <w:szCs w:val="28"/>
        </w:rPr>
        <w:t xml:space="preserve">Первый  очерк  «Глухой  неведомой  тайгою»  был   опубликован в </w:t>
      </w:r>
      <w:smartTag w:uri="urn:schemas-microsoft-com:office:smarttags" w:element="metricconverter">
        <w:smartTagPr>
          <w:attr w:name="ProductID" w:val="2018 г"/>
        </w:smartTagPr>
        <w:r w:rsidRPr="00535AEF">
          <w:rPr>
            <w:rFonts w:ascii="Times New Roman" w:hAnsi="Times New Roman"/>
            <w:sz w:val="28"/>
            <w:szCs w:val="28"/>
          </w:rPr>
          <w:t>1961 г</w:t>
        </w:r>
      </w:smartTag>
      <w:r w:rsidRPr="00535AEF">
        <w:rPr>
          <w:rFonts w:ascii="Times New Roman" w:hAnsi="Times New Roman"/>
          <w:sz w:val="28"/>
          <w:szCs w:val="28"/>
        </w:rPr>
        <w:t xml:space="preserve">. Спустя 10 лет издана первая книга  «Тропой изыскателя», затем  </w:t>
      </w:r>
      <w:r>
        <w:rPr>
          <w:rFonts w:ascii="Times New Roman" w:hAnsi="Times New Roman"/>
          <w:sz w:val="28"/>
          <w:szCs w:val="28"/>
        </w:rPr>
        <w:t xml:space="preserve">− </w:t>
      </w:r>
      <w:r w:rsidRPr="00535AEF">
        <w:rPr>
          <w:rFonts w:ascii="Times New Roman" w:hAnsi="Times New Roman"/>
          <w:sz w:val="28"/>
          <w:szCs w:val="28"/>
        </w:rPr>
        <w:t>«Дорогами тайги» (1974), «БАМ: сказание о первых просеках»  (1975),  «Сквозь  северную  глушь»  (1978). Десять публикаций вышло в периодических изданиях и сборниках.</w:t>
      </w:r>
    </w:p>
    <w:p w:rsidR="006610FB" w:rsidRDefault="006610FB" w:rsidP="005F518A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pict>
          <v:shape id="_x0000_s1028" type="#_x0000_t202" style="position:absolute;left:0;text-align:left;margin-left:105.45pt;margin-top:1.5pt;width:277.5pt;height:183pt;z-index:251660288" filled="f" stroked="f">
            <v:textbox>
              <w:txbxContent>
                <w:p w:rsidR="006610FB" w:rsidRDefault="006610FB">
                  <w:r>
                    <w:rPr>
                      <w:noProof/>
                      <w:lang w:eastAsia="ru-RU"/>
                    </w:rPr>
                    <w:pict>
                      <v:shape id="Рисунок 4" o:spid="_x0000_i1030" type="#_x0000_t75" style="width:253.5pt;height:160.5pt;visibility:visible">
                        <v:imagedata r:id="rId9" o:title=""/>
                      </v:shape>
                    </w:pict>
                  </w:r>
                </w:p>
              </w:txbxContent>
            </v:textbox>
          </v:shape>
        </w:pict>
      </w:r>
    </w:p>
    <w:p w:rsidR="006610FB" w:rsidRDefault="006610FB" w:rsidP="005F518A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610FB" w:rsidRDefault="006610FB" w:rsidP="005F518A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610FB" w:rsidRDefault="006610FB" w:rsidP="005F518A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610FB" w:rsidRDefault="006610FB" w:rsidP="005F518A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610FB" w:rsidRDefault="006610FB" w:rsidP="005F518A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610FB" w:rsidRDefault="006610FB" w:rsidP="005F518A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610FB" w:rsidRPr="00535AEF" w:rsidRDefault="006610FB" w:rsidP="005F518A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610FB" w:rsidRDefault="006610FB" w:rsidP="005F518A">
      <w:pPr>
        <w:spacing w:after="0" w:line="360" w:lineRule="auto"/>
        <w:ind w:firstLine="567"/>
        <w:jc w:val="both"/>
        <w:rPr>
          <w:rFonts w:ascii="Times New Roman" w:hAnsi="Times New Roman"/>
          <w:iCs/>
          <w:sz w:val="28"/>
          <w:szCs w:val="28"/>
        </w:rPr>
      </w:pPr>
      <w:r w:rsidRPr="00B61177">
        <w:rPr>
          <w:rFonts w:ascii="Times New Roman" w:hAnsi="Times New Roman"/>
          <w:iCs/>
          <w:sz w:val="28"/>
          <w:szCs w:val="28"/>
        </w:rPr>
        <w:t xml:space="preserve"> «Мне довелось прокладывать трассы в разных частях страны, но всю мою жизнь связала воедино работа на БАМе, куда я неизменно возвращался, о БАМе  я и пишу здесь прежде всего», </w:t>
      </w:r>
      <w:r>
        <w:rPr>
          <w:rFonts w:ascii="Times New Roman" w:hAnsi="Times New Roman"/>
          <w:iCs/>
          <w:sz w:val="28"/>
          <w:szCs w:val="28"/>
        </w:rPr>
        <w:t>−</w:t>
      </w:r>
      <w:r w:rsidRPr="005F518A">
        <w:rPr>
          <w:rFonts w:ascii="Times New Roman" w:hAnsi="Times New Roman"/>
          <w:iCs/>
          <w:sz w:val="28"/>
          <w:szCs w:val="28"/>
        </w:rPr>
        <w:t xml:space="preserve"> признавался изыскатель</w:t>
      </w:r>
      <w:r>
        <w:rPr>
          <w:rFonts w:ascii="Times New Roman" w:hAnsi="Times New Roman"/>
          <w:sz w:val="28"/>
          <w:szCs w:val="28"/>
        </w:rPr>
        <w:t xml:space="preserve"> </w:t>
      </w:r>
      <w:r w:rsidRPr="00933655">
        <w:rPr>
          <w:rFonts w:ascii="Times New Roman" w:hAnsi="Times New Roman"/>
          <w:iCs/>
          <w:sz w:val="28"/>
          <w:szCs w:val="28"/>
        </w:rPr>
        <w:t>[4, с. 6].</w:t>
      </w:r>
    </w:p>
    <w:p w:rsidR="006610FB" w:rsidRDefault="006610FB" w:rsidP="005F518A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Статьи А.А. </w:t>
      </w:r>
      <w:r w:rsidRPr="00535AEF">
        <w:rPr>
          <w:rFonts w:ascii="Times New Roman" w:hAnsi="Times New Roman"/>
          <w:sz w:val="28"/>
          <w:szCs w:val="28"/>
        </w:rPr>
        <w:t>Побожего регулярно  печатались в газетах. Писали, конечно же, и о нём  - как об одном из  опытнейших  изыскателей  страны.</w:t>
      </w:r>
    </w:p>
    <w:p w:rsidR="006610FB" w:rsidRPr="00535AEF" w:rsidRDefault="006610FB" w:rsidP="005F518A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535AEF">
        <w:rPr>
          <w:rFonts w:ascii="Times New Roman" w:hAnsi="Times New Roman"/>
          <w:sz w:val="28"/>
          <w:szCs w:val="28"/>
        </w:rPr>
        <w:t xml:space="preserve">Александра  Алексеевича  Побожего  не  стало 10 июля 1978 года. Сказались на здоровье долгие годы работы в экстремальных условиях Севера и Дальнего </w:t>
      </w:r>
      <w:r w:rsidRPr="00535AEF">
        <w:rPr>
          <w:rFonts w:ascii="Times New Roman" w:hAnsi="Times New Roman"/>
          <w:sz w:val="28"/>
          <w:szCs w:val="28"/>
          <w:lang w:val="en-US"/>
        </w:rPr>
        <w:t>B</w:t>
      </w:r>
      <w:r w:rsidRPr="00535AEF">
        <w:rPr>
          <w:rFonts w:ascii="Times New Roman" w:hAnsi="Times New Roman"/>
          <w:sz w:val="28"/>
          <w:szCs w:val="28"/>
        </w:rPr>
        <w:t xml:space="preserve">остока. Похоронен изыскатель в г. Пушкино  Московской  области. </w:t>
      </w:r>
    </w:p>
    <w:p w:rsidR="006610FB" w:rsidRDefault="006610FB" w:rsidP="005F518A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535AEF">
        <w:rPr>
          <w:rFonts w:ascii="Times New Roman" w:hAnsi="Times New Roman"/>
          <w:sz w:val="28"/>
          <w:szCs w:val="28"/>
        </w:rPr>
        <w:t xml:space="preserve">31 октября  </w:t>
      </w:r>
      <w:smartTag w:uri="urn:schemas-microsoft-com:office:smarttags" w:element="metricconverter">
        <w:smartTagPr>
          <w:attr w:name="ProductID" w:val="2018 г"/>
        </w:smartTagPr>
        <w:r w:rsidRPr="00535AEF">
          <w:rPr>
            <w:rFonts w:ascii="Times New Roman" w:hAnsi="Times New Roman"/>
            <w:sz w:val="28"/>
            <w:szCs w:val="28"/>
          </w:rPr>
          <w:t>2018 г</w:t>
        </w:r>
      </w:smartTag>
      <w:r w:rsidRPr="00535AEF">
        <w:rPr>
          <w:rFonts w:ascii="Times New Roman" w:hAnsi="Times New Roman"/>
          <w:sz w:val="28"/>
          <w:szCs w:val="28"/>
        </w:rPr>
        <w:t xml:space="preserve">. состоялся  пуск  нового  разъезда  </w:t>
      </w:r>
      <w:r w:rsidRPr="00535AEF">
        <w:rPr>
          <w:rFonts w:ascii="Times New Roman" w:hAnsi="Times New Roman"/>
          <w:bCs/>
          <w:sz w:val="28"/>
          <w:szCs w:val="28"/>
        </w:rPr>
        <w:t>Побожий</w:t>
      </w:r>
      <w:r w:rsidRPr="00535AEF">
        <w:rPr>
          <w:rFonts w:ascii="Times New Roman" w:hAnsi="Times New Roman"/>
          <w:sz w:val="28"/>
          <w:szCs w:val="28"/>
        </w:rPr>
        <w:t xml:space="preserve"> на  однопутной  линии  Тында – Штурм.   </w:t>
      </w:r>
      <w:r>
        <w:rPr>
          <w:rFonts w:ascii="Times New Roman" w:hAnsi="Times New Roman"/>
          <w:sz w:val="28"/>
          <w:szCs w:val="28"/>
        </w:rPr>
        <w:t>Теперь и</w:t>
      </w:r>
      <w:r w:rsidRPr="00535AEF">
        <w:rPr>
          <w:rFonts w:ascii="Times New Roman" w:hAnsi="Times New Roman"/>
          <w:sz w:val="28"/>
          <w:szCs w:val="28"/>
        </w:rPr>
        <w:t xml:space="preserve">мя  легендарного  изыскателя  увековечено на  карте  главной  магистрали  всей  его  жизни. </w:t>
      </w:r>
    </w:p>
    <w:p w:rsidR="006610FB" w:rsidRDefault="006610FB" w:rsidP="005F518A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535AEF">
        <w:rPr>
          <w:rFonts w:ascii="Times New Roman" w:hAnsi="Times New Roman"/>
          <w:sz w:val="28"/>
          <w:szCs w:val="28"/>
        </w:rPr>
        <w:t xml:space="preserve">Память  о  первопроходцах  магистрали бережно хранит </w:t>
      </w:r>
      <w:r>
        <w:rPr>
          <w:rFonts w:ascii="Times New Roman" w:hAnsi="Times New Roman"/>
          <w:sz w:val="28"/>
          <w:szCs w:val="28"/>
        </w:rPr>
        <w:t>и</w:t>
      </w:r>
      <w:r w:rsidRPr="00535AE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наш музей</w:t>
      </w:r>
      <w:r w:rsidRPr="00535AEF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В его постоянной экспозиции есть разделы, посвящённые изысканиям и проектированию трассы БАМ. Не так давно была опубликована выставка «Сквозь северную глушь», которую можно посмотреть на </w:t>
      </w:r>
      <w:r>
        <w:rPr>
          <w:rFonts w:ascii="Times New Roman" w:hAnsi="Times New Roman"/>
          <w:sz w:val="28"/>
          <w:szCs w:val="28"/>
          <w:lang w:val="en-US"/>
        </w:rPr>
        <w:t>youtube</w:t>
      </w:r>
      <w:r>
        <w:rPr>
          <w:rFonts w:ascii="Times New Roman" w:hAnsi="Times New Roman"/>
          <w:sz w:val="28"/>
          <w:szCs w:val="28"/>
        </w:rPr>
        <w:t>-канале «Музей БАМа». Правда, в процессе подготовки выставки в биографии А.А. Побожего был обнаружен ряд неточностей. Поясню.</w:t>
      </w:r>
    </w:p>
    <w:p w:rsidR="006610FB" w:rsidRDefault="006610FB" w:rsidP="005F518A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Источники информации в интернет-пространстве, в их числе − электронные ресурсы одного из учреждений культуры, буква в букву повторяют друг друга, уводя читателя, зрителя всё дальше от истины. И если бы не документы из фондов нашего музея вместе с книгами А.А. Побожего, то и не было бы многочисленных правок в статье на Википедии, содержащей  теперь и полезные ссылки на материалы тындинского музея. </w:t>
      </w:r>
    </w:p>
    <w:p w:rsidR="006610FB" w:rsidRDefault="006610FB" w:rsidP="00933655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Дело в том, что в музее истории БАМа хранятся копии автобиографии и производственных характеристик</w:t>
      </w:r>
      <w:r w:rsidRPr="007719F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изыскателя, данных руководством института </w:t>
      </w:r>
      <w:r w:rsidRPr="00352CB6">
        <w:rPr>
          <w:rFonts w:ascii="Times New Roman" w:hAnsi="Times New Roman"/>
          <w:sz w:val="28"/>
          <w:szCs w:val="28"/>
        </w:rPr>
        <w:t>Мосгипротранс.</w:t>
      </w:r>
      <w:r>
        <w:rPr>
          <w:rFonts w:ascii="Times New Roman" w:hAnsi="Times New Roman"/>
          <w:sz w:val="28"/>
          <w:szCs w:val="28"/>
        </w:rPr>
        <w:t xml:space="preserve"> К тому же «чудом» попала к нам в музей копия личного листка по учёту кадров (а этот документ, как известно, заполняется рукой самого работника). Как говорится, тщательно проведенный анализ материалов позволил восстановить историческую справедливость. И хотя на копиях нет заверительных надписей, книги А.А. Побожего – это и есть  подтверждение  истинности документов. </w:t>
      </w:r>
    </w:p>
    <w:p w:rsidR="006610FB" w:rsidRPr="00933655" w:rsidRDefault="006610FB" w:rsidP="00933655">
      <w:pPr>
        <w:spacing w:after="0" w:line="360" w:lineRule="auto"/>
        <w:ind w:firstLine="567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6610FB" w:rsidRPr="00FE372A" w:rsidRDefault="006610FB" w:rsidP="00FE372A">
      <w:pPr>
        <w:spacing w:after="0" w:line="360" w:lineRule="auto"/>
        <w:ind w:firstLine="567"/>
        <w:rPr>
          <w:rFonts w:ascii="Times New Roman" w:hAnsi="Times New Roman"/>
          <w:b/>
          <w:bCs/>
          <w:sz w:val="28"/>
          <w:szCs w:val="28"/>
        </w:rPr>
      </w:pPr>
      <w:r w:rsidRPr="00FE372A">
        <w:rPr>
          <w:rFonts w:ascii="Times New Roman" w:hAnsi="Times New Roman"/>
          <w:b/>
          <w:bCs/>
          <w:sz w:val="28"/>
          <w:szCs w:val="28"/>
        </w:rPr>
        <w:t>Источники</w:t>
      </w:r>
      <w:r>
        <w:rPr>
          <w:rFonts w:ascii="Times New Roman" w:hAnsi="Times New Roman"/>
          <w:b/>
          <w:bCs/>
          <w:sz w:val="28"/>
          <w:szCs w:val="28"/>
        </w:rPr>
        <w:t>:</w:t>
      </w:r>
    </w:p>
    <w:p w:rsidR="006610FB" w:rsidRDefault="006610FB" w:rsidP="006C7833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F46F2F">
        <w:rPr>
          <w:rFonts w:ascii="Times New Roman" w:hAnsi="Times New Roman"/>
          <w:sz w:val="28"/>
          <w:szCs w:val="28"/>
        </w:rPr>
        <w:t xml:space="preserve">1. </w:t>
      </w:r>
      <w:r w:rsidRPr="000D43BF">
        <w:rPr>
          <w:rFonts w:ascii="Times New Roman" w:hAnsi="Times New Roman"/>
          <w:sz w:val="28"/>
          <w:szCs w:val="28"/>
        </w:rPr>
        <w:t xml:space="preserve">Байкало-Амурская железнодорожная магистраль. Технический отчёт об изысканиях, проектировании и строительстве 1974 – 1989 гг. : в 5 ч.  Ч.  </w:t>
      </w:r>
      <w:r w:rsidRPr="000D43BF">
        <w:rPr>
          <w:rFonts w:ascii="Times New Roman" w:hAnsi="Times New Roman"/>
          <w:sz w:val="28"/>
          <w:szCs w:val="28"/>
          <w:lang w:val="en-US"/>
        </w:rPr>
        <w:t>I</w:t>
      </w:r>
      <w:r w:rsidRPr="000D43BF">
        <w:rPr>
          <w:rFonts w:ascii="Times New Roman" w:hAnsi="Times New Roman"/>
          <w:sz w:val="28"/>
          <w:szCs w:val="28"/>
        </w:rPr>
        <w:t xml:space="preserve">. Изыскания и проектирование (по техническому проекту) / Е.В. Басин. -  Москва, 1990. – 348 с. </w:t>
      </w:r>
    </w:p>
    <w:p w:rsidR="006610FB" w:rsidRDefault="006610FB" w:rsidP="003339A1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Pr="00F46F2F">
        <w:rPr>
          <w:rFonts w:ascii="Times New Roman" w:hAnsi="Times New Roman"/>
          <w:sz w:val="28"/>
          <w:szCs w:val="28"/>
        </w:rPr>
        <w:t>. Документ</w:t>
      </w:r>
      <w:r>
        <w:rPr>
          <w:rFonts w:ascii="Times New Roman" w:hAnsi="Times New Roman"/>
          <w:sz w:val="28"/>
          <w:szCs w:val="28"/>
        </w:rPr>
        <w:t xml:space="preserve">альный </w:t>
      </w:r>
      <w:r w:rsidRPr="00F46F2F">
        <w:rPr>
          <w:rFonts w:ascii="Times New Roman" w:hAnsi="Times New Roman"/>
          <w:sz w:val="28"/>
          <w:szCs w:val="28"/>
        </w:rPr>
        <w:t xml:space="preserve">фонд </w:t>
      </w:r>
      <w:r>
        <w:rPr>
          <w:rFonts w:ascii="Times New Roman" w:hAnsi="Times New Roman"/>
          <w:sz w:val="28"/>
          <w:szCs w:val="28"/>
        </w:rPr>
        <w:t>м</w:t>
      </w:r>
      <w:r w:rsidRPr="00F46F2F">
        <w:rPr>
          <w:rFonts w:ascii="Times New Roman" w:hAnsi="Times New Roman"/>
          <w:sz w:val="28"/>
          <w:szCs w:val="28"/>
        </w:rPr>
        <w:t>узея истории БАМа.</w:t>
      </w:r>
    </w:p>
    <w:p w:rsidR="006610FB" w:rsidRPr="00F46F2F" w:rsidRDefault="006610FB" w:rsidP="003339A1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 </w:t>
      </w:r>
      <w:r w:rsidRPr="000D43BF">
        <w:rPr>
          <w:rFonts w:ascii="Times New Roman" w:hAnsi="Times New Roman"/>
          <w:sz w:val="28"/>
          <w:szCs w:val="28"/>
        </w:rPr>
        <w:t xml:space="preserve">Побожий, А.А. БАМ: сказание о первых просеках. - Амурское отд. Хабаровского кн. изд., 1975. - 288 с. </w:t>
      </w:r>
    </w:p>
    <w:p w:rsidR="006610FB" w:rsidRDefault="006610FB" w:rsidP="006C7833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Pr="000D43BF">
        <w:rPr>
          <w:rFonts w:ascii="Times New Roman" w:hAnsi="Times New Roman"/>
          <w:sz w:val="28"/>
          <w:szCs w:val="28"/>
        </w:rPr>
        <w:t xml:space="preserve">. Побожий, А.А. Сквозь северную глушь. Записки изыскателя. – Москва : Современник, 1978. - 318 с. </w:t>
      </w:r>
    </w:p>
    <w:p w:rsidR="006610FB" w:rsidRDefault="006610FB" w:rsidP="006C7833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</w:t>
      </w:r>
      <w:r w:rsidRPr="000D43BF">
        <w:rPr>
          <w:rFonts w:ascii="Times New Roman" w:hAnsi="Times New Roman"/>
          <w:sz w:val="28"/>
          <w:szCs w:val="28"/>
        </w:rPr>
        <w:t>. Предвестник перемен: о жизни и творчестве Александра Побожего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F46F2F">
        <w:rPr>
          <w:rFonts w:ascii="Times New Roman" w:hAnsi="Times New Roman"/>
          <w:sz w:val="28"/>
          <w:szCs w:val="28"/>
        </w:rPr>
        <w:t xml:space="preserve">: информ.-метод. материалы / Амур. обл. науч. б-ка им. Н. Н. Муравьёва-Амурского; сост. В.В. Соломенник. – Благовещенск, 2019. – 56  с. </w:t>
      </w:r>
    </w:p>
    <w:p w:rsidR="006610FB" w:rsidRPr="007D4535" w:rsidRDefault="006610FB" w:rsidP="006C7833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6</w:t>
      </w:r>
      <w:r w:rsidRPr="00F46F2F">
        <w:rPr>
          <w:rFonts w:ascii="Times New Roman" w:hAnsi="Times New Roman"/>
          <w:sz w:val="28"/>
          <w:szCs w:val="28"/>
        </w:rPr>
        <w:t xml:space="preserve">. </w:t>
      </w:r>
      <w:r w:rsidRPr="00F46F2F">
        <w:rPr>
          <w:rFonts w:ascii="Times New Roman" w:hAnsi="Times New Roman"/>
          <w:sz w:val="28"/>
          <w:szCs w:val="28"/>
          <w:lang w:val="en-US"/>
        </w:rPr>
        <w:t>https</w:t>
      </w:r>
      <w:r w:rsidRPr="00F46F2F">
        <w:rPr>
          <w:rFonts w:ascii="Times New Roman" w:hAnsi="Times New Roman"/>
          <w:sz w:val="28"/>
          <w:szCs w:val="28"/>
        </w:rPr>
        <w:t>://</w:t>
      </w:r>
      <w:r w:rsidRPr="00F46F2F">
        <w:rPr>
          <w:rFonts w:ascii="Times New Roman" w:hAnsi="Times New Roman"/>
          <w:sz w:val="28"/>
          <w:szCs w:val="28"/>
          <w:lang w:val="en-US"/>
        </w:rPr>
        <w:t>www</w:t>
      </w:r>
      <w:r w:rsidRPr="00F46F2F">
        <w:rPr>
          <w:rFonts w:ascii="Times New Roman" w:hAnsi="Times New Roman"/>
          <w:sz w:val="28"/>
          <w:szCs w:val="28"/>
        </w:rPr>
        <w:t>.</w:t>
      </w:r>
      <w:r w:rsidRPr="00F46F2F">
        <w:rPr>
          <w:rFonts w:ascii="Times New Roman" w:hAnsi="Times New Roman"/>
          <w:sz w:val="28"/>
          <w:szCs w:val="28"/>
          <w:lang w:val="en-US"/>
        </w:rPr>
        <w:t>net</w:t>
      </w:r>
      <w:r w:rsidRPr="00F46F2F">
        <w:rPr>
          <w:rFonts w:ascii="Times New Roman" w:hAnsi="Times New Roman"/>
          <w:sz w:val="28"/>
          <w:szCs w:val="28"/>
        </w:rPr>
        <w:t>-</w:t>
      </w:r>
      <w:r w:rsidRPr="00F46F2F">
        <w:rPr>
          <w:rFonts w:ascii="Times New Roman" w:hAnsi="Times New Roman"/>
          <w:sz w:val="28"/>
          <w:szCs w:val="28"/>
          <w:lang w:val="en-US"/>
        </w:rPr>
        <w:t>film</w:t>
      </w:r>
      <w:r w:rsidRPr="00F46F2F">
        <w:rPr>
          <w:rFonts w:ascii="Times New Roman" w:hAnsi="Times New Roman"/>
          <w:sz w:val="28"/>
          <w:szCs w:val="28"/>
        </w:rPr>
        <w:t>.</w:t>
      </w:r>
      <w:r w:rsidRPr="00F46F2F">
        <w:rPr>
          <w:rFonts w:ascii="Times New Roman" w:hAnsi="Times New Roman"/>
          <w:sz w:val="28"/>
          <w:szCs w:val="28"/>
          <w:lang w:val="en-US"/>
        </w:rPr>
        <w:t>ru</w:t>
      </w:r>
      <w:r w:rsidRPr="00F46F2F">
        <w:rPr>
          <w:rFonts w:ascii="Times New Roman" w:hAnsi="Times New Roman"/>
          <w:sz w:val="28"/>
          <w:szCs w:val="28"/>
        </w:rPr>
        <w:t>/</w:t>
      </w:r>
      <w:r w:rsidRPr="00F46F2F">
        <w:rPr>
          <w:rFonts w:ascii="Times New Roman" w:hAnsi="Times New Roman"/>
          <w:sz w:val="28"/>
          <w:szCs w:val="28"/>
          <w:lang w:val="en-US"/>
        </w:rPr>
        <w:t>film</w:t>
      </w:r>
      <w:r w:rsidRPr="00F46F2F">
        <w:rPr>
          <w:rFonts w:ascii="Times New Roman" w:hAnsi="Times New Roman"/>
          <w:sz w:val="28"/>
          <w:szCs w:val="28"/>
        </w:rPr>
        <w:t>-50240</w:t>
      </w:r>
      <w:r w:rsidRPr="007D4535">
        <w:rPr>
          <w:rFonts w:ascii="Times New Roman" w:hAnsi="Times New Roman"/>
          <w:sz w:val="28"/>
          <w:szCs w:val="28"/>
        </w:rPr>
        <w:t>/ (дата обращения: 03.05.2021).</w:t>
      </w:r>
    </w:p>
    <w:p w:rsidR="006610FB" w:rsidRDefault="006610FB" w:rsidP="00F46F2F">
      <w:pPr>
        <w:spacing w:after="0" w:line="360" w:lineRule="auto"/>
        <w:jc w:val="both"/>
        <w:rPr>
          <w:rFonts w:ascii="Times New Roman" w:hAnsi="Times New Roman"/>
          <w:bCs/>
          <w:sz w:val="28"/>
          <w:szCs w:val="28"/>
        </w:rPr>
      </w:pPr>
    </w:p>
    <w:p w:rsidR="006610FB" w:rsidRDefault="006610FB" w:rsidP="009E1F55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p w:rsidR="006610FB" w:rsidRDefault="006610FB" w:rsidP="009E1F55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</w:p>
    <w:sectPr w:rsidR="006610FB" w:rsidSect="006150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6610FB" w:rsidRDefault="006610FB" w:rsidP="00C618FB">
      <w:pPr>
        <w:spacing w:after="0" w:line="240" w:lineRule="auto"/>
      </w:pPr>
      <w:r>
        <w:separator/>
      </w:r>
    </w:p>
  </w:endnote>
  <w:endnote w:type="continuationSeparator" w:id="0">
    <w:p w:rsidR="006610FB" w:rsidRDefault="006610FB" w:rsidP="00C618F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6610FB" w:rsidRDefault="006610FB" w:rsidP="00C618FB">
      <w:pPr>
        <w:spacing w:after="0" w:line="240" w:lineRule="auto"/>
      </w:pPr>
      <w:r>
        <w:separator/>
      </w:r>
    </w:p>
  </w:footnote>
  <w:footnote w:type="continuationSeparator" w:id="0">
    <w:p w:rsidR="006610FB" w:rsidRDefault="006610FB" w:rsidP="00C618F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417FBF"/>
    <w:multiLevelType w:val="hybridMultilevel"/>
    <w:tmpl w:val="C4767AD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848D4"/>
    <w:rsid w:val="0000280A"/>
    <w:rsid w:val="00006D8B"/>
    <w:rsid w:val="00011FB0"/>
    <w:rsid w:val="00013090"/>
    <w:rsid w:val="0003046D"/>
    <w:rsid w:val="000308AF"/>
    <w:rsid w:val="0003693B"/>
    <w:rsid w:val="00050474"/>
    <w:rsid w:val="00050B8C"/>
    <w:rsid w:val="00052996"/>
    <w:rsid w:val="00056E94"/>
    <w:rsid w:val="00060633"/>
    <w:rsid w:val="00067CE4"/>
    <w:rsid w:val="00075A7D"/>
    <w:rsid w:val="000773E1"/>
    <w:rsid w:val="00077F9C"/>
    <w:rsid w:val="000A16AE"/>
    <w:rsid w:val="000B6453"/>
    <w:rsid w:val="000C2FF2"/>
    <w:rsid w:val="000C5628"/>
    <w:rsid w:val="000D0ED2"/>
    <w:rsid w:val="000D43BF"/>
    <w:rsid w:val="000D44B6"/>
    <w:rsid w:val="000E3EE4"/>
    <w:rsid w:val="000F07A1"/>
    <w:rsid w:val="001201BF"/>
    <w:rsid w:val="0012375E"/>
    <w:rsid w:val="00124056"/>
    <w:rsid w:val="00127CCF"/>
    <w:rsid w:val="00130AD2"/>
    <w:rsid w:val="00130E8B"/>
    <w:rsid w:val="00132D3C"/>
    <w:rsid w:val="00143AAF"/>
    <w:rsid w:val="0014488F"/>
    <w:rsid w:val="0015362C"/>
    <w:rsid w:val="001A40A1"/>
    <w:rsid w:val="001A564B"/>
    <w:rsid w:val="001C2FA2"/>
    <w:rsid w:val="001D2328"/>
    <w:rsid w:val="001E312E"/>
    <w:rsid w:val="001F17E3"/>
    <w:rsid w:val="002001E1"/>
    <w:rsid w:val="0020087B"/>
    <w:rsid w:val="00206A30"/>
    <w:rsid w:val="0021498E"/>
    <w:rsid w:val="002237EC"/>
    <w:rsid w:val="00225001"/>
    <w:rsid w:val="002300ED"/>
    <w:rsid w:val="002310D4"/>
    <w:rsid w:val="00231E2D"/>
    <w:rsid w:val="0024172E"/>
    <w:rsid w:val="00251DC8"/>
    <w:rsid w:val="0028192F"/>
    <w:rsid w:val="0028655C"/>
    <w:rsid w:val="00295495"/>
    <w:rsid w:val="002A2E9E"/>
    <w:rsid w:val="002B2FCA"/>
    <w:rsid w:val="002C5AC0"/>
    <w:rsid w:val="002C6F30"/>
    <w:rsid w:val="002C724E"/>
    <w:rsid w:val="002D3BF1"/>
    <w:rsid w:val="0030091F"/>
    <w:rsid w:val="00320741"/>
    <w:rsid w:val="00322B7E"/>
    <w:rsid w:val="00324864"/>
    <w:rsid w:val="0032668F"/>
    <w:rsid w:val="003339A1"/>
    <w:rsid w:val="003458BA"/>
    <w:rsid w:val="00347379"/>
    <w:rsid w:val="003528DA"/>
    <w:rsid w:val="00352CB6"/>
    <w:rsid w:val="00357D1F"/>
    <w:rsid w:val="0036504A"/>
    <w:rsid w:val="00365DBA"/>
    <w:rsid w:val="00383787"/>
    <w:rsid w:val="00384C52"/>
    <w:rsid w:val="00390771"/>
    <w:rsid w:val="00390BD7"/>
    <w:rsid w:val="00392796"/>
    <w:rsid w:val="0039748B"/>
    <w:rsid w:val="003A39E7"/>
    <w:rsid w:val="003B342C"/>
    <w:rsid w:val="003C1696"/>
    <w:rsid w:val="003C429A"/>
    <w:rsid w:val="003D42D1"/>
    <w:rsid w:val="003E79B8"/>
    <w:rsid w:val="00406B73"/>
    <w:rsid w:val="00407AC9"/>
    <w:rsid w:val="004129A0"/>
    <w:rsid w:val="004373B4"/>
    <w:rsid w:val="00444E7C"/>
    <w:rsid w:val="00447284"/>
    <w:rsid w:val="004533BD"/>
    <w:rsid w:val="00460F47"/>
    <w:rsid w:val="00462EF0"/>
    <w:rsid w:val="00467826"/>
    <w:rsid w:val="00483E82"/>
    <w:rsid w:val="00485DB4"/>
    <w:rsid w:val="004961CA"/>
    <w:rsid w:val="00496A0F"/>
    <w:rsid w:val="004B5382"/>
    <w:rsid w:val="004C52D7"/>
    <w:rsid w:val="004C6279"/>
    <w:rsid w:val="004F5E62"/>
    <w:rsid w:val="004F7D0E"/>
    <w:rsid w:val="00505371"/>
    <w:rsid w:val="0051317B"/>
    <w:rsid w:val="0051710B"/>
    <w:rsid w:val="005356C2"/>
    <w:rsid w:val="00535AEF"/>
    <w:rsid w:val="0055518B"/>
    <w:rsid w:val="005620BD"/>
    <w:rsid w:val="00565482"/>
    <w:rsid w:val="00576026"/>
    <w:rsid w:val="0059191D"/>
    <w:rsid w:val="00596920"/>
    <w:rsid w:val="005A2DA6"/>
    <w:rsid w:val="005A64CA"/>
    <w:rsid w:val="005B0777"/>
    <w:rsid w:val="005E0465"/>
    <w:rsid w:val="005F518A"/>
    <w:rsid w:val="005F6569"/>
    <w:rsid w:val="005F7234"/>
    <w:rsid w:val="005F748B"/>
    <w:rsid w:val="00607C29"/>
    <w:rsid w:val="00611000"/>
    <w:rsid w:val="0061501C"/>
    <w:rsid w:val="006159FF"/>
    <w:rsid w:val="00620D90"/>
    <w:rsid w:val="00627C22"/>
    <w:rsid w:val="00633F79"/>
    <w:rsid w:val="00637B9B"/>
    <w:rsid w:val="00644D01"/>
    <w:rsid w:val="0064603F"/>
    <w:rsid w:val="00650CB5"/>
    <w:rsid w:val="00652F77"/>
    <w:rsid w:val="00654A39"/>
    <w:rsid w:val="00655B4A"/>
    <w:rsid w:val="006610FB"/>
    <w:rsid w:val="006634E8"/>
    <w:rsid w:val="0067349C"/>
    <w:rsid w:val="006829ED"/>
    <w:rsid w:val="00683E60"/>
    <w:rsid w:val="00686B1F"/>
    <w:rsid w:val="006B0D95"/>
    <w:rsid w:val="006B727D"/>
    <w:rsid w:val="006C2410"/>
    <w:rsid w:val="006C56CE"/>
    <w:rsid w:val="006C7833"/>
    <w:rsid w:val="006E12F9"/>
    <w:rsid w:val="006E224E"/>
    <w:rsid w:val="006E27AA"/>
    <w:rsid w:val="00701726"/>
    <w:rsid w:val="00710029"/>
    <w:rsid w:val="00724C83"/>
    <w:rsid w:val="00727F55"/>
    <w:rsid w:val="0073205B"/>
    <w:rsid w:val="00734232"/>
    <w:rsid w:val="00754BE0"/>
    <w:rsid w:val="007617A2"/>
    <w:rsid w:val="007719FB"/>
    <w:rsid w:val="00774802"/>
    <w:rsid w:val="00775C2B"/>
    <w:rsid w:val="00780FE7"/>
    <w:rsid w:val="0078584E"/>
    <w:rsid w:val="00792B75"/>
    <w:rsid w:val="00792C55"/>
    <w:rsid w:val="00793584"/>
    <w:rsid w:val="007B4BB3"/>
    <w:rsid w:val="007C4B78"/>
    <w:rsid w:val="007D4535"/>
    <w:rsid w:val="007E257D"/>
    <w:rsid w:val="007F073A"/>
    <w:rsid w:val="0080652B"/>
    <w:rsid w:val="00834D6E"/>
    <w:rsid w:val="0083567A"/>
    <w:rsid w:val="008358B0"/>
    <w:rsid w:val="008370D2"/>
    <w:rsid w:val="00854D19"/>
    <w:rsid w:val="00870E78"/>
    <w:rsid w:val="008848D4"/>
    <w:rsid w:val="00892888"/>
    <w:rsid w:val="008A7135"/>
    <w:rsid w:val="008E6FF7"/>
    <w:rsid w:val="00913D73"/>
    <w:rsid w:val="00933655"/>
    <w:rsid w:val="00934F27"/>
    <w:rsid w:val="00937AF9"/>
    <w:rsid w:val="00955347"/>
    <w:rsid w:val="009656BC"/>
    <w:rsid w:val="00970EBF"/>
    <w:rsid w:val="009713C8"/>
    <w:rsid w:val="00976CA8"/>
    <w:rsid w:val="00977545"/>
    <w:rsid w:val="00994F9A"/>
    <w:rsid w:val="00996135"/>
    <w:rsid w:val="009A77F7"/>
    <w:rsid w:val="009C36AB"/>
    <w:rsid w:val="009C4E4A"/>
    <w:rsid w:val="009D50CB"/>
    <w:rsid w:val="009D75E4"/>
    <w:rsid w:val="009E1F55"/>
    <w:rsid w:val="009E2E05"/>
    <w:rsid w:val="009E3DE3"/>
    <w:rsid w:val="009E5DC1"/>
    <w:rsid w:val="009F0CA0"/>
    <w:rsid w:val="009F4FC9"/>
    <w:rsid w:val="00A033BE"/>
    <w:rsid w:val="00A20321"/>
    <w:rsid w:val="00A214E6"/>
    <w:rsid w:val="00A21C6C"/>
    <w:rsid w:val="00A24DF7"/>
    <w:rsid w:val="00A30E75"/>
    <w:rsid w:val="00A56249"/>
    <w:rsid w:val="00A63524"/>
    <w:rsid w:val="00A72A5C"/>
    <w:rsid w:val="00AA1307"/>
    <w:rsid w:val="00AB0864"/>
    <w:rsid w:val="00AB2432"/>
    <w:rsid w:val="00AC62DE"/>
    <w:rsid w:val="00AD7D76"/>
    <w:rsid w:val="00AD7E7F"/>
    <w:rsid w:val="00AF11E0"/>
    <w:rsid w:val="00B10729"/>
    <w:rsid w:val="00B11F6E"/>
    <w:rsid w:val="00B14BA3"/>
    <w:rsid w:val="00B150FE"/>
    <w:rsid w:val="00B16076"/>
    <w:rsid w:val="00B37BBD"/>
    <w:rsid w:val="00B47A6B"/>
    <w:rsid w:val="00B50ECB"/>
    <w:rsid w:val="00B55DB5"/>
    <w:rsid w:val="00B55E84"/>
    <w:rsid w:val="00B57147"/>
    <w:rsid w:val="00B61177"/>
    <w:rsid w:val="00B61E97"/>
    <w:rsid w:val="00B84BE0"/>
    <w:rsid w:val="00B9673E"/>
    <w:rsid w:val="00BB142D"/>
    <w:rsid w:val="00BB2647"/>
    <w:rsid w:val="00BD73A7"/>
    <w:rsid w:val="00BE6BA2"/>
    <w:rsid w:val="00BF1A25"/>
    <w:rsid w:val="00BF6F60"/>
    <w:rsid w:val="00C07D04"/>
    <w:rsid w:val="00C225E0"/>
    <w:rsid w:val="00C27C2B"/>
    <w:rsid w:val="00C313BB"/>
    <w:rsid w:val="00C32A5B"/>
    <w:rsid w:val="00C36C6E"/>
    <w:rsid w:val="00C52305"/>
    <w:rsid w:val="00C52855"/>
    <w:rsid w:val="00C618FB"/>
    <w:rsid w:val="00C63675"/>
    <w:rsid w:val="00C64887"/>
    <w:rsid w:val="00C65425"/>
    <w:rsid w:val="00C816FA"/>
    <w:rsid w:val="00C9183E"/>
    <w:rsid w:val="00C96C32"/>
    <w:rsid w:val="00CB128C"/>
    <w:rsid w:val="00CB4122"/>
    <w:rsid w:val="00CD3C80"/>
    <w:rsid w:val="00CD4214"/>
    <w:rsid w:val="00CE6307"/>
    <w:rsid w:val="00CF7274"/>
    <w:rsid w:val="00D00741"/>
    <w:rsid w:val="00D33096"/>
    <w:rsid w:val="00D3358E"/>
    <w:rsid w:val="00D336C9"/>
    <w:rsid w:val="00D544F7"/>
    <w:rsid w:val="00D60675"/>
    <w:rsid w:val="00D6512D"/>
    <w:rsid w:val="00D75F5D"/>
    <w:rsid w:val="00D92E83"/>
    <w:rsid w:val="00D95FC4"/>
    <w:rsid w:val="00DA6A0D"/>
    <w:rsid w:val="00DC193F"/>
    <w:rsid w:val="00DC3AA5"/>
    <w:rsid w:val="00DC711A"/>
    <w:rsid w:val="00DE01FD"/>
    <w:rsid w:val="00DE7FC5"/>
    <w:rsid w:val="00DF75FB"/>
    <w:rsid w:val="00DF7EFA"/>
    <w:rsid w:val="00E1484F"/>
    <w:rsid w:val="00E61217"/>
    <w:rsid w:val="00E62B82"/>
    <w:rsid w:val="00E87996"/>
    <w:rsid w:val="00E9560A"/>
    <w:rsid w:val="00E9723E"/>
    <w:rsid w:val="00EA0E78"/>
    <w:rsid w:val="00EA7AA2"/>
    <w:rsid w:val="00EB1390"/>
    <w:rsid w:val="00EC45D9"/>
    <w:rsid w:val="00ED0E82"/>
    <w:rsid w:val="00ED3C4C"/>
    <w:rsid w:val="00F011A3"/>
    <w:rsid w:val="00F17D68"/>
    <w:rsid w:val="00F46F2F"/>
    <w:rsid w:val="00F626B6"/>
    <w:rsid w:val="00F64FC5"/>
    <w:rsid w:val="00F65255"/>
    <w:rsid w:val="00F81296"/>
    <w:rsid w:val="00FA74A5"/>
    <w:rsid w:val="00FB5A73"/>
    <w:rsid w:val="00FC08C6"/>
    <w:rsid w:val="00FC57EB"/>
    <w:rsid w:val="00FD3809"/>
    <w:rsid w:val="00FE372A"/>
    <w:rsid w:val="00FE49F9"/>
    <w:rsid w:val="00FF5BF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20741"/>
    <w:pPr>
      <w:spacing w:after="200" w:line="276" w:lineRule="auto"/>
    </w:pPr>
    <w:rPr>
      <w:lang w:eastAsia="en-US"/>
    </w:rPr>
  </w:style>
  <w:style w:type="paragraph" w:styleId="Heading1">
    <w:name w:val="heading 1"/>
    <w:basedOn w:val="Normal"/>
    <w:link w:val="Heading1Char"/>
    <w:uiPriority w:val="99"/>
    <w:qFormat/>
    <w:rsid w:val="0039748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9"/>
    <w:locked/>
    <w:rsid w:val="0039748B"/>
    <w:rPr>
      <w:rFonts w:ascii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d2edcug0">
    <w:name w:val="d2edcug0"/>
    <w:basedOn w:val="DefaultParagraphFont"/>
    <w:uiPriority w:val="99"/>
    <w:rsid w:val="001201BF"/>
    <w:rPr>
      <w:rFonts w:cs="Times New Roman"/>
    </w:rPr>
  </w:style>
  <w:style w:type="paragraph" w:styleId="BalloonText">
    <w:name w:val="Balloon Text"/>
    <w:basedOn w:val="Normal"/>
    <w:link w:val="BalloonTextChar"/>
    <w:uiPriority w:val="99"/>
    <w:semiHidden/>
    <w:rsid w:val="001201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1201BF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rsid w:val="00BF6F60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Hyperlink">
    <w:name w:val="Hyperlink"/>
    <w:basedOn w:val="DefaultParagraphFont"/>
    <w:uiPriority w:val="99"/>
    <w:rsid w:val="00BF6F60"/>
    <w:rPr>
      <w:rFonts w:cs="Times New Roman"/>
      <w:color w:val="0000FF"/>
      <w:u w:val="single"/>
    </w:rPr>
  </w:style>
  <w:style w:type="paragraph" w:customStyle="1" w:styleId="msonormalbullet1gif">
    <w:name w:val="msonormalbullet1.gif"/>
    <w:basedOn w:val="Normal"/>
    <w:uiPriority w:val="99"/>
    <w:rsid w:val="0024172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Header">
    <w:name w:val="header"/>
    <w:basedOn w:val="Normal"/>
    <w:link w:val="HeaderChar"/>
    <w:uiPriority w:val="99"/>
    <w:semiHidden/>
    <w:rsid w:val="00C618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C618FB"/>
    <w:rPr>
      <w:rFonts w:cs="Times New Roman"/>
    </w:rPr>
  </w:style>
  <w:style w:type="paragraph" w:styleId="Footer">
    <w:name w:val="footer"/>
    <w:basedOn w:val="Normal"/>
    <w:link w:val="FooterChar"/>
    <w:uiPriority w:val="99"/>
    <w:semiHidden/>
    <w:rsid w:val="00C618F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locked/>
    <w:rsid w:val="00C618FB"/>
    <w:rPr>
      <w:rFonts w:cs="Times New Roman"/>
    </w:rPr>
  </w:style>
  <w:style w:type="paragraph" w:styleId="ListParagraph">
    <w:name w:val="List Paragraph"/>
    <w:basedOn w:val="Normal"/>
    <w:uiPriority w:val="99"/>
    <w:qFormat/>
    <w:rsid w:val="003339A1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795709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5709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957095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57095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570959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570961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570962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9570963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5709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5709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5709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5709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95709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806</TotalTime>
  <Pages>6</Pages>
  <Words>1235</Words>
  <Characters>7042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Лена</dc:creator>
  <cp:keywords/>
  <dc:description/>
  <cp:lastModifiedBy>Inna</cp:lastModifiedBy>
  <cp:revision>33</cp:revision>
  <cp:lastPrinted>2021-05-20T23:48:00Z</cp:lastPrinted>
  <dcterms:created xsi:type="dcterms:W3CDTF">2021-05-18T11:58:00Z</dcterms:created>
  <dcterms:modified xsi:type="dcterms:W3CDTF">2021-11-07T05:56:00Z</dcterms:modified>
</cp:coreProperties>
</file>